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2DC" w:rsidRPr="00C156AD" w:rsidRDefault="003A32DC" w:rsidP="00C156A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156A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Администрация Новопятницкого сельсовета</w:t>
      </w:r>
    </w:p>
    <w:p w:rsidR="003A32DC" w:rsidRPr="00C156AD" w:rsidRDefault="003A32DC" w:rsidP="00C156A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156A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Уярского района Красноярского края</w:t>
      </w:r>
    </w:p>
    <w:p w:rsidR="003A32DC" w:rsidRPr="00C156AD" w:rsidRDefault="003A32DC" w:rsidP="00C156A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3A32DC" w:rsidRPr="00C156AD" w:rsidRDefault="003A32DC" w:rsidP="00C156AD">
      <w:pPr>
        <w:pBdr>
          <w:bottom w:val="double" w:sz="2" w:space="1" w:color="000000"/>
        </w:pBd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156A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ПОСТАНОВЛЕНИЕ </w:t>
      </w:r>
    </w:p>
    <w:p w:rsidR="003A32DC" w:rsidRPr="00C156AD" w:rsidRDefault="003A32DC" w:rsidP="00C156A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A32DC" w:rsidRPr="00C156AD" w:rsidRDefault="003A32DC" w:rsidP="00C156A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30.12.</w:t>
      </w:r>
      <w:smartTag w:uri="urn:schemas-microsoft-com:office:smarttags" w:element="metricconverter">
        <w:smartTagPr>
          <w:attr w:name="ProductID" w:val="2025 г"/>
        </w:smartTagPr>
        <w:r w:rsidRPr="00C156AD">
          <w:rPr>
            <w:rFonts w:ascii="Times New Roman" w:hAnsi="Times New Roman"/>
            <w:b/>
            <w:bCs/>
            <w:color w:val="000000"/>
            <w:sz w:val="28"/>
            <w:szCs w:val="28"/>
            <w:lang w:eastAsia="ru-RU"/>
          </w:rPr>
          <w:t>202</w:t>
        </w:r>
        <w:r>
          <w:rPr>
            <w:rFonts w:ascii="Times New Roman" w:hAnsi="Times New Roman"/>
            <w:b/>
            <w:bCs/>
            <w:color w:val="000000"/>
            <w:sz w:val="28"/>
            <w:szCs w:val="28"/>
            <w:lang w:eastAsia="ru-RU"/>
          </w:rPr>
          <w:t>5</w:t>
        </w:r>
        <w:r w:rsidRPr="00C156AD">
          <w:rPr>
            <w:rFonts w:ascii="Times New Roman" w:hAnsi="Times New Roman"/>
            <w:b/>
            <w:bCs/>
            <w:color w:val="000000"/>
            <w:sz w:val="28"/>
            <w:szCs w:val="28"/>
            <w:lang w:eastAsia="ru-RU"/>
          </w:rPr>
          <w:t xml:space="preserve"> г</w:t>
        </w:r>
      </w:smartTag>
      <w:r w:rsidRPr="00C156A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  <w:r w:rsidRPr="00C156A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ab/>
      </w:r>
      <w:r w:rsidRPr="00C156A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ab/>
        <w:t>с. Новопятницкое</w:t>
      </w:r>
      <w:r w:rsidRPr="00C156A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ab/>
      </w:r>
      <w:r w:rsidRPr="00C156A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ab/>
      </w:r>
      <w:r w:rsidRPr="00C156A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ab/>
        <w:t xml:space="preserve">№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36</w:t>
      </w:r>
      <w:r w:rsidRPr="00C156A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-П</w:t>
      </w:r>
    </w:p>
    <w:p w:rsidR="003A32DC" w:rsidRPr="00C156AD" w:rsidRDefault="003A32DC" w:rsidP="00C15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A32DC" w:rsidRPr="00C156AD" w:rsidRDefault="003A32DC" w:rsidP="00C15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A32DC" w:rsidRPr="00C156AD" w:rsidRDefault="003A32DC" w:rsidP="00C156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56AD">
        <w:rPr>
          <w:rFonts w:ascii="Times New Roman" w:hAnsi="Times New Roman"/>
          <w:b/>
          <w:bCs/>
          <w:sz w:val="24"/>
          <w:szCs w:val="24"/>
        </w:rPr>
        <w:t>О внесении изменений в постановление № 32-П от 22.04.2013 г.</w:t>
      </w:r>
    </w:p>
    <w:p w:rsidR="003A32DC" w:rsidRPr="00C156AD" w:rsidRDefault="003A32DC" w:rsidP="00C156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56AD">
        <w:rPr>
          <w:rFonts w:ascii="Times New Roman" w:hAnsi="Times New Roman"/>
          <w:b/>
          <w:bCs/>
          <w:sz w:val="24"/>
          <w:szCs w:val="24"/>
        </w:rPr>
        <w:t>«Об утверждении перечня автомобильных</w:t>
      </w:r>
    </w:p>
    <w:p w:rsidR="003A32DC" w:rsidRPr="00C156AD" w:rsidRDefault="003A32DC" w:rsidP="00C156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56AD">
        <w:rPr>
          <w:rFonts w:ascii="Times New Roman" w:hAnsi="Times New Roman"/>
          <w:b/>
          <w:bCs/>
          <w:sz w:val="24"/>
          <w:szCs w:val="24"/>
        </w:rPr>
        <w:t>дорог общего пользования местного значения</w:t>
      </w:r>
    </w:p>
    <w:p w:rsidR="003A32DC" w:rsidRPr="00C156AD" w:rsidRDefault="003A32DC" w:rsidP="00C156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56AD">
        <w:rPr>
          <w:rFonts w:ascii="Times New Roman" w:hAnsi="Times New Roman"/>
          <w:b/>
          <w:bCs/>
          <w:sz w:val="24"/>
          <w:szCs w:val="24"/>
        </w:rPr>
        <w:t xml:space="preserve">Новопятницкого сельсовета, объектов улично-дорожной </w:t>
      </w:r>
    </w:p>
    <w:p w:rsidR="003A32DC" w:rsidRPr="00C156AD" w:rsidRDefault="003A32DC" w:rsidP="00C156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56AD">
        <w:rPr>
          <w:rFonts w:ascii="Times New Roman" w:hAnsi="Times New Roman"/>
          <w:b/>
          <w:bCs/>
          <w:sz w:val="24"/>
          <w:szCs w:val="24"/>
        </w:rPr>
        <w:t>сети, расположенных на территории Новопятницкого сельсовета»</w:t>
      </w:r>
    </w:p>
    <w:p w:rsidR="003A32DC" w:rsidRPr="00C156AD" w:rsidRDefault="003A32DC" w:rsidP="00C15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A32DC" w:rsidRPr="00C156AD" w:rsidRDefault="003A32DC" w:rsidP="00C15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A32DC" w:rsidRPr="00C156AD" w:rsidRDefault="003A32DC" w:rsidP="00C15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6AD">
        <w:rPr>
          <w:rFonts w:ascii="Times New Roman" w:hAnsi="Times New Roman"/>
          <w:sz w:val="28"/>
          <w:szCs w:val="28"/>
        </w:rPr>
        <w:t xml:space="preserve">В соответствии с частью 1 статьи 7 Федерального </w:t>
      </w:r>
      <w:hyperlink r:id="rId4" w:history="1">
        <w:r w:rsidRPr="00C156AD">
          <w:rPr>
            <w:rFonts w:ascii="Times New Roman" w:hAnsi="Times New Roman"/>
            <w:sz w:val="28"/>
            <w:szCs w:val="28"/>
          </w:rPr>
          <w:t>закона</w:t>
        </w:r>
      </w:hyperlink>
      <w:r w:rsidRPr="00C156AD">
        <w:rPr>
          <w:rFonts w:ascii="Times New Roman" w:hAnsi="Times New Roman"/>
          <w:sz w:val="28"/>
          <w:szCs w:val="28"/>
        </w:rPr>
        <w:t xml:space="preserve"> от 06.10.2003 г. № 131-ФЗ «Об общих принципах организации местного самоуправления в Российской Федерации», пунктом 5 статьи 13 Федерального </w:t>
      </w:r>
      <w:hyperlink r:id="rId5" w:history="1">
        <w:r w:rsidRPr="00C156AD">
          <w:rPr>
            <w:rFonts w:ascii="Times New Roman" w:hAnsi="Times New Roman"/>
            <w:sz w:val="28"/>
            <w:szCs w:val="28"/>
          </w:rPr>
          <w:t>закона</w:t>
        </w:r>
      </w:hyperlink>
      <w:r w:rsidRPr="00C156AD">
        <w:rPr>
          <w:rFonts w:ascii="Times New Roman" w:hAnsi="Times New Roman"/>
          <w:sz w:val="28"/>
          <w:szCs w:val="28"/>
        </w:rPr>
        <w:t xml:space="preserve"> от 08.11.2007 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hyperlink r:id="rId6" w:history="1">
        <w:r w:rsidRPr="00C156AD">
          <w:rPr>
            <w:rFonts w:ascii="Times New Roman" w:hAnsi="Times New Roman"/>
            <w:sz w:val="28"/>
            <w:szCs w:val="28"/>
          </w:rPr>
          <w:t>приказом</w:t>
        </w:r>
      </w:hyperlink>
      <w:r w:rsidRPr="00C156AD">
        <w:rPr>
          <w:rFonts w:ascii="Times New Roman" w:hAnsi="Times New Roman"/>
          <w:sz w:val="28"/>
          <w:szCs w:val="28"/>
        </w:rPr>
        <w:t xml:space="preserve"> министерства транспорта Российской Федерации от 07.02.2007 г. № 16 «Об утверждении Правил присвоения автомобильным дорогам идентификационных номеров», руководствуясь статьей 7 Устава Новопятницкого сельсовета, ПОСТАНОВЛЯЮ:</w:t>
      </w:r>
    </w:p>
    <w:p w:rsidR="003A32DC" w:rsidRPr="00C156AD" w:rsidRDefault="003A32DC" w:rsidP="00C15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A32DC" w:rsidRPr="00C156AD" w:rsidRDefault="003A32DC" w:rsidP="00C15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156AD">
        <w:rPr>
          <w:rFonts w:ascii="Times New Roman" w:hAnsi="Times New Roman"/>
          <w:sz w:val="28"/>
          <w:szCs w:val="28"/>
        </w:rPr>
        <w:t xml:space="preserve">1. Внести изменения в приложение к постановлению Новопятницкого сельсовета Уярского района №32-П от 22.04.2013 г. </w:t>
      </w:r>
      <w:r w:rsidRPr="00C156AD">
        <w:rPr>
          <w:rFonts w:ascii="Times New Roman" w:hAnsi="Times New Roman"/>
          <w:bCs/>
          <w:sz w:val="28"/>
          <w:szCs w:val="28"/>
        </w:rPr>
        <w:t>«Об утверждении перечня автомобильных дорог общего пользования местного значения Новопятницкого сельсовета, объектов улично-дорожной сети, расположенных на территории Новопятницкого сельсовета»</w:t>
      </w:r>
      <w:r w:rsidRPr="00C156AD">
        <w:rPr>
          <w:rFonts w:ascii="Times New Roman" w:hAnsi="Times New Roman"/>
          <w:sz w:val="28"/>
          <w:szCs w:val="28"/>
        </w:rPr>
        <w:t>, изложив в новой редакции согласно приложению к настоящему постановлению.</w:t>
      </w:r>
    </w:p>
    <w:p w:rsidR="003A32DC" w:rsidRPr="00C156AD" w:rsidRDefault="003A32DC" w:rsidP="00C156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C156AD">
        <w:rPr>
          <w:rFonts w:ascii="Times New Roman" w:hAnsi="Times New Roman"/>
          <w:sz w:val="28"/>
          <w:szCs w:val="28"/>
          <w:lang w:eastAsia="ru-RU"/>
        </w:rPr>
        <w:t>2. Контроль за выполнением Постановления оставляю за собой.</w:t>
      </w:r>
    </w:p>
    <w:p w:rsidR="003A32DC" w:rsidRPr="00C156AD" w:rsidRDefault="003A32DC" w:rsidP="00C156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C156AD">
        <w:rPr>
          <w:rFonts w:ascii="Times New Roman" w:hAnsi="Times New Roman"/>
          <w:sz w:val="28"/>
          <w:szCs w:val="28"/>
          <w:lang w:eastAsia="ru-RU"/>
        </w:rPr>
        <w:t>3. Настоящее Постановление вступает в силу со дня его подписания и подлежит опубликованию в общественно-политической газете Уярского района «Вперёд».</w:t>
      </w:r>
    </w:p>
    <w:p w:rsidR="003A32DC" w:rsidRPr="00C156AD" w:rsidRDefault="003A32DC" w:rsidP="00C156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A32DC" w:rsidRPr="00C156AD" w:rsidRDefault="003A32DC" w:rsidP="00C156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A32DC" w:rsidRPr="00C156AD" w:rsidRDefault="003A32DC" w:rsidP="00C156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A32DC" w:rsidRPr="00C156AD" w:rsidRDefault="003A32DC" w:rsidP="00C156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156AD">
        <w:rPr>
          <w:rFonts w:ascii="Times New Roman" w:hAnsi="Times New Roman"/>
          <w:sz w:val="28"/>
          <w:szCs w:val="28"/>
        </w:rPr>
        <w:t>Глава сельсовета:</w:t>
      </w:r>
      <w:r w:rsidRPr="00C156AD">
        <w:rPr>
          <w:rFonts w:ascii="Times New Roman" w:hAnsi="Times New Roman"/>
          <w:sz w:val="28"/>
          <w:szCs w:val="28"/>
        </w:rPr>
        <w:tab/>
      </w:r>
      <w:r w:rsidRPr="00C156AD">
        <w:rPr>
          <w:rFonts w:ascii="Times New Roman" w:hAnsi="Times New Roman"/>
          <w:sz w:val="28"/>
          <w:szCs w:val="28"/>
        </w:rPr>
        <w:tab/>
      </w:r>
      <w:r w:rsidRPr="00C156AD">
        <w:rPr>
          <w:rFonts w:ascii="Times New Roman" w:hAnsi="Times New Roman"/>
          <w:sz w:val="28"/>
          <w:szCs w:val="28"/>
        </w:rPr>
        <w:tab/>
      </w:r>
      <w:r w:rsidRPr="00C156AD">
        <w:rPr>
          <w:rFonts w:ascii="Times New Roman" w:hAnsi="Times New Roman"/>
          <w:sz w:val="28"/>
          <w:szCs w:val="28"/>
        </w:rPr>
        <w:tab/>
      </w:r>
      <w:r w:rsidRPr="00C156AD">
        <w:rPr>
          <w:rFonts w:ascii="Times New Roman" w:hAnsi="Times New Roman"/>
          <w:sz w:val="28"/>
          <w:szCs w:val="28"/>
        </w:rPr>
        <w:tab/>
      </w:r>
      <w:r w:rsidRPr="00C156AD">
        <w:rPr>
          <w:rFonts w:ascii="Times New Roman" w:hAnsi="Times New Roman"/>
          <w:sz w:val="28"/>
          <w:szCs w:val="28"/>
        </w:rPr>
        <w:tab/>
        <w:t xml:space="preserve">                             </w:t>
      </w:r>
      <w:r>
        <w:rPr>
          <w:rFonts w:ascii="Times New Roman" w:hAnsi="Times New Roman"/>
          <w:sz w:val="28"/>
          <w:szCs w:val="28"/>
        </w:rPr>
        <w:t>А.А. Соболев</w:t>
      </w:r>
    </w:p>
    <w:p w:rsidR="003A32DC" w:rsidRPr="00C156AD" w:rsidRDefault="003A32DC" w:rsidP="00C156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A32DC" w:rsidRPr="00C156AD" w:rsidRDefault="003A32DC" w:rsidP="00C156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A32DC" w:rsidRPr="00C156AD" w:rsidRDefault="003A32DC" w:rsidP="00C156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A32DC" w:rsidRPr="00C156AD" w:rsidRDefault="003A32DC" w:rsidP="00C156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A32DC" w:rsidRPr="00C156AD" w:rsidRDefault="003A32DC" w:rsidP="00C156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A32DC" w:rsidRPr="00C156AD" w:rsidRDefault="003A32DC" w:rsidP="00C156AD">
      <w:pPr>
        <w:autoSpaceDE w:val="0"/>
        <w:autoSpaceDN w:val="0"/>
        <w:adjustRightInd w:val="0"/>
        <w:spacing w:after="0" w:line="276" w:lineRule="auto"/>
        <w:ind w:hanging="11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156AD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                                   Приложение к постановлению </w:t>
      </w:r>
    </w:p>
    <w:p w:rsidR="003A32DC" w:rsidRPr="00C156AD" w:rsidRDefault="003A32DC" w:rsidP="00C156AD">
      <w:pPr>
        <w:autoSpaceDE w:val="0"/>
        <w:autoSpaceDN w:val="0"/>
        <w:adjustRightInd w:val="0"/>
        <w:spacing w:after="0" w:line="276" w:lineRule="auto"/>
        <w:ind w:hanging="11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156AD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                                   администрации Новопятницкого </w:t>
      </w:r>
    </w:p>
    <w:p w:rsidR="003A32DC" w:rsidRPr="00BA746D" w:rsidRDefault="003A32DC" w:rsidP="00C156A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156AD"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 xml:space="preserve">                            </w:t>
      </w: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 xml:space="preserve">                    </w:t>
      </w:r>
      <w:r w:rsidRPr="00C156AD"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 xml:space="preserve"> сельсовета от </w:t>
      </w: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 xml:space="preserve">  30.12.</w:t>
      </w:r>
      <w:r w:rsidRPr="00BA746D"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 xml:space="preserve">2025г </w:t>
      </w:r>
      <w:r w:rsidRPr="00BA746D">
        <w:rPr>
          <w:rFonts w:ascii="Times New Roman" w:hAnsi="Times New Roman"/>
          <w:bCs/>
          <w:color w:val="000000"/>
          <w:sz w:val="28"/>
          <w:szCs w:val="28"/>
          <w:lang w:eastAsia="ru-RU"/>
        </w:rPr>
        <w:t>№ 36-П</w:t>
      </w:r>
    </w:p>
    <w:p w:rsidR="003A32DC" w:rsidRPr="00C156AD" w:rsidRDefault="003A32DC" w:rsidP="00C156AD">
      <w:pPr>
        <w:autoSpaceDE w:val="0"/>
        <w:autoSpaceDN w:val="0"/>
        <w:adjustRightInd w:val="0"/>
        <w:spacing w:after="0" w:line="276" w:lineRule="auto"/>
        <w:ind w:hanging="11"/>
        <w:rPr>
          <w:rFonts w:ascii="Times New Roman" w:hAnsi="Times New Roman"/>
          <w:sz w:val="28"/>
          <w:szCs w:val="28"/>
        </w:rPr>
      </w:pPr>
    </w:p>
    <w:p w:rsidR="003A32DC" w:rsidRPr="00C156AD" w:rsidRDefault="003A32DC" w:rsidP="00C156AD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cs="Calibri"/>
          <w:sz w:val="28"/>
          <w:szCs w:val="28"/>
        </w:rPr>
      </w:pPr>
    </w:p>
    <w:p w:rsidR="003A32DC" w:rsidRPr="00C156AD" w:rsidRDefault="003A32DC" w:rsidP="00C156AD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r w:rsidRPr="00C156AD">
        <w:rPr>
          <w:rFonts w:ascii="Times New Roman CYR" w:hAnsi="Times New Roman CYR" w:cs="Times New Roman CYR"/>
          <w:sz w:val="28"/>
          <w:szCs w:val="28"/>
        </w:rPr>
        <w:t>Перечень автомобильных дорог общего пользования местного значения Новопятницкого сельсовета, объектов улично-дорожной сети, расположенных на территории Новопятницкого сельсовета</w:t>
      </w:r>
    </w:p>
    <w:p w:rsidR="003A32DC" w:rsidRPr="00C156AD" w:rsidRDefault="003A32DC" w:rsidP="00C156AD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358" w:type="dxa"/>
        <w:tblLayout w:type="fixed"/>
        <w:tblLook w:val="0000"/>
      </w:tblPr>
      <w:tblGrid>
        <w:gridCol w:w="675"/>
        <w:gridCol w:w="2268"/>
        <w:gridCol w:w="3105"/>
        <w:gridCol w:w="1438"/>
        <w:gridCol w:w="2414"/>
      </w:tblGrid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lang w:val="en-US"/>
              </w:rPr>
            </w:pPr>
            <w:r w:rsidRPr="00C156AD">
              <w:rPr>
                <w:rFonts w:cs="Calibri"/>
                <w:lang w:val="en-US"/>
              </w:rPr>
              <w:t xml:space="preserve">№ </w:t>
            </w:r>
            <w:r w:rsidRPr="00C156AD">
              <w:rPr>
                <w:rFonts w:ascii="Times New Roman CYR" w:hAnsi="Times New Roman CYR" w:cs="Times New Roman CYR"/>
              </w:rPr>
              <w:t>п/п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 xml:space="preserve">Наименование автомобильной дороги, объекта улично-дорожной сети 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sz w:val="24"/>
                <w:szCs w:val="24"/>
              </w:rPr>
            </w:pPr>
          </w:p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 CYR" w:hAnsi="Times New Roman CYR" w:cs="Times New Roman CYR"/>
              </w:rPr>
            </w:pPr>
            <w:r w:rsidRPr="00C156AD">
              <w:rPr>
                <w:rFonts w:ascii="Times New Roman CYR" w:hAnsi="Times New Roman CYR" w:cs="Times New Roman CYR"/>
              </w:rPr>
              <w:t>Идентификационный номер</w:t>
            </w:r>
          </w:p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lang w:val="en-US"/>
              </w:rPr>
            </w:pPr>
            <w:r w:rsidRPr="00C156AD">
              <w:rPr>
                <w:rFonts w:ascii="Times New Roman CYR" w:hAnsi="Times New Roman CYR" w:cs="Times New Roman CYR"/>
              </w:rPr>
              <w:t>автомобильной дороги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</w:p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 CYR" w:hAnsi="Times New Roman CYR" w:cs="Times New Roman CYR"/>
              </w:rPr>
            </w:pPr>
            <w:r w:rsidRPr="00C156AD">
              <w:rPr>
                <w:rFonts w:ascii="Times New Roman CYR" w:hAnsi="Times New Roman CYR" w:cs="Times New Roman CYR"/>
              </w:rPr>
              <w:t>Протяженность автомобильной дороги</w:t>
            </w:r>
          </w:p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lang w:val="en-US"/>
              </w:rPr>
            </w:pPr>
            <w:r w:rsidRPr="00C156AD">
              <w:rPr>
                <w:rFonts w:cs="Calibri"/>
                <w:lang w:val="en-US"/>
              </w:rPr>
              <w:t>(</w:t>
            </w:r>
            <w:r w:rsidRPr="00C156AD">
              <w:rPr>
                <w:rFonts w:ascii="Times New Roman CYR" w:hAnsi="Times New Roman CYR" w:cs="Times New Roman CYR"/>
              </w:rPr>
              <w:t xml:space="preserve">км) 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</w:p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 CYR" w:hAnsi="Times New Roman CYR" w:cs="Times New Roman CYR"/>
              </w:rPr>
            </w:pPr>
            <w:r w:rsidRPr="00C156AD">
              <w:rPr>
                <w:rFonts w:ascii="Times New Roman CYR" w:hAnsi="Times New Roman CYR" w:cs="Times New Roman CYR"/>
              </w:rPr>
              <w:t xml:space="preserve">Местонахождение </w:t>
            </w:r>
          </w:p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lang w:val="en-US"/>
              </w:rPr>
            </w:pPr>
            <w:r w:rsidRPr="00C156AD">
              <w:rPr>
                <w:rFonts w:ascii="Times New Roman CYR" w:hAnsi="Times New Roman CYR" w:cs="Times New Roman CYR"/>
              </w:rPr>
              <w:t>автомобильной дороги</w:t>
            </w:r>
          </w:p>
        </w:tc>
      </w:tr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lang w:val="en-US"/>
              </w:rPr>
            </w:pPr>
            <w:r w:rsidRPr="00C156AD">
              <w:rPr>
                <w:rFonts w:cs="Calibri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lang w:val="en-US"/>
              </w:rPr>
            </w:pPr>
            <w:r w:rsidRPr="00C156AD">
              <w:rPr>
                <w:rFonts w:cs="Calibri"/>
                <w:lang w:val="en-US"/>
              </w:rPr>
              <w:t>2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lang w:val="en-US"/>
              </w:rPr>
            </w:pPr>
            <w:r w:rsidRPr="00C156AD">
              <w:rPr>
                <w:rFonts w:cs="Calibri"/>
                <w:lang w:val="en-US"/>
              </w:rPr>
              <w:t>3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lang w:val="en-US"/>
              </w:rPr>
            </w:pPr>
            <w:r w:rsidRPr="00C156AD">
              <w:rPr>
                <w:rFonts w:cs="Calibri"/>
                <w:lang w:val="en-US"/>
              </w:rPr>
              <w:t>4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lang w:val="en-US"/>
              </w:rPr>
            </w:pPr>
            <w:r w:rsidRPr="00C156AD">
              <w:rPr>
                <w:rFonts w:cs="Calibri"/>
                <w:lang w:val="en-US"/>
              </w:rPr>
              <w:t>5</w:t>
            </w:r>
          </w:p>
        </w:tc>
      </w:tr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lang w:val="en-US"/>
              </w:rPr>
            </w:pPr>
            <w:r w:rsidRPr="00C156AD">
              <w:rPr>
                <w:rFonts w:cs="Calibri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ул. Линейная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</w:rPr>
            </w:pPr>
            <w:r w:rsidRPr="00C156AD">
              <w:rPr>
                <w:rFonts w:cs="Calibri"/>
              </w:rPr>
              <w:t xml:space="preserve">04-257-814 </w:t>
            </w:r>
            <w:r w:rsidRPr="00C156AD">
              <w:rPr>
                <w:rFonts w:ascii="Times New Roman CYR" w:hAnsi="Times New Roman CYR" w:cs="Times New Roman CYR"/>
              </w:rPr>
              <w:t>ОП МП 04Н-01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844AEE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844AEE">
              <w:rPr>
                <w:rFonts w:cs="Calibri"/>
              </w:rPr>
              <w:t>0,432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с. Новопятницкое</w:t>
            </w:r>
          </w:p>
        </w:tc>
      </w:tr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>2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ул. Солнечная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 xml:space="preserve">04-257-814 </w:t>
            </w:r>
            <w:r w:rsidRPr="00C156AD">
              <w:rPr>
                <w:rFonts w:ascii="Times New Roman CYR" w:hAnsi="Times New Roman CYR" w:cs="Times New Roman CYR"/>
              </w:rPr>
              <w:t>ОП МП 04Н-02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844AEE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844AEE">
              <w:rPr>
                <w:rFonts w:cs="Calibri"/>
              </w:rPr>
              <w:t>1,012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с. Новопятницкое</w:t>
            </w:r>
          </w:p>
        </w:tc>
      </w:tr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>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пер. Молодежный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 xml:space="preserve">04-257-814 </w:t>
            </w:r>
            <w:r w:rsidRPr="00C156AD">
              <w:rPr>
                <w:rFonts w:ascii="Times New Roman CYR" w:hAnsi="Times New Roman CYR" w:cs="Times New Roman CYR"/>
              </w:rPr>
              <w:t>ОП МП 04Н-03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AD7D12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AD7D12">
              <w:rPr>
                <w:rFonts w:cs="Calibri"/>
              </w:rPr>
              <w:t>0,334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с. Новопятницкое</w:t>
            </w:r>
          </w:p>
        </w:tc>
      </w:tr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>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пер. Почтовый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lang w:val="en-US"/>
              </w:rPr>
            </w:pPr>
            <w:r w:rsidRPr="00C156AD">
              <w:rPr>
                <w:rFonts w:cs="Calibri"/>
              </w:rPr>
              <w:t>04-2</w:t>
            </w:r>
            <w:r w:rsidRPr="00C156AD">
              <w:rPr>
                <w:rFonts w:cs="Calibri"/>
                <w:lang w:val="en-US"/>
              </w:rPr>
              <w:t>57-8</w:t>
            </w:r>
            <w:r w:rsidRPr="00C156AD">
              <w:rPr>
                <w:rFonts w:cs="Calibri"/>
              </w:rPr>
              <w:t>1</w:t>
            </w:r>
            <w:r w:rsidRPr="00C156AD">
              <w:rPr>
                <w:rFonts w:cs="Calibri"/>
                <w:lang w:val="en-US"/>
              </w:rPr>
              <w:t xml:space="preserve">4 </w:t>
            </w:r>
            <w:r w:rsidRPr="00C156AD">
              <w:rPr>
                <w:rFonts w:ascii="Times New Roman CYR" w:hAnsi="Times New Roman CYR" w:cs="Times New Roman CYR"/>
              </w:rPr>
              <w:t>ОП МП 04Н-04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AD7D12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lang w:val="en-US"/>
              </w:rPr>
            </w:pPr>
            <w:r w:rsidRPr="00AD7D12">
              <w:rPr>
                <w:rFonts w:cs="Calibri"/>
              </w:rPr>
              <w:t xml:space="preserve"> 0,228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lang w:val="en-US"/>
              </w:rPr>
            </w:pPr>
            <w:r w:rsidRPr="00C156AD">
              <w:rPr>
                <w:rFonts w:ascii="Times New Roman CYR" w:hAnsi="Times New Roman CYR" w:cs="Times New Roman CYR"/>
              </w:rPr>
              <w:t>с. Новопятницкое</w:t>
            </w:r>
          </w:p>
        </w:tc>
      </w:tr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lang w:val="en-US"/>
              </w:rPr>
            </w:pPr>
            <w:r w:rsidRPr="00C156AD">
              <w:rPr>
                <w:rFonts w:cs="Calibri"/>
                <w:lang w:val="en-US"/>
              </w:rPr>
              <w:t>5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пер. Центральный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 xml:space="preserve">04-257-814 </w:t>
            </w:r>
            <w:r w:rsidRPr="00C156AD">
              <w:rPr>
                <w:rFonts w:ascii="Times New Roman CYR" w:hAnsi="Times New Roman CYR" w:cs="Times New Roman CYR"/>
              </w:rPr>
              <w:t>ОП МП 04Н-05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844AEE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844AEE">
              <w:rPr>
                <w:rFonts w:cs="Calibri"/>
              </w:rPr>
              <w:t>0,396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с. Новопятницкое</w:t>
            </w:r>
          </w:p>
        </w:tc>
      </w:tr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>6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ул. Школьная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 xml:space="preserve">04-257-814 </w:t>
            </w:r>
            <w:r w:rsidRPr="00C156AD">
              <w:rPr>
                <w:rFonts w:ascii="Times New Roman CYR" w:hAnsi="Times New Roman CYR" w:cs="Times New Roman CYR"/>
              </w:rPr>
              <w:t>ОП МП 04Н-06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844AEE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844AEE">
              <w:rPr>
                <w:rFonts w:cs="Calibri"/>
              </w:rPr>
              <w:t>1,485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с. Новопятницкое</w:t>
            </w:r>
          </w:p>
        </w:tc>
      </w:tr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>7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ул. Новая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 xml:space="preserve">04-257-814 </w:t>
            </w:r>
            <w:r w:rsidRPr="00C156AD">
              <w:rPr>
                <w:rFonts w:ascii="Times New Roman CYR" w:hAnsi="Times New Roman CYR" w:cs="Times New Roman CYR"/>
              </w:rPr>
              <w:t>ОП МП 04Н-07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844AEE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AD7D12">
              <w:rPr>
                <w:rFonts w:cs="Calibri"/>
              </w:rPr>
              <w:t>0,2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с. Новопятницкое</w:t>
            </w:r>
          </w:p>
        </w:tc>
      </w:tr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>8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ул. Береговая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 xml:space="preserve">04-257-814 </w:t>
            </w:r>
            <w:r w:rsidRPr="00C156AD">
              <w:rPr>
                <w:rFonts w:ascii="Times New Roman CYR" w:hAnsi="Times New Roman CYR" w:cs="Times New Roman CYR"/>
              </w:rPr>
              <w:t>ОП МП 04Н-08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844AEE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844AEE">
              <w:rPr>
                <w:rFonts w:cs="Calibri"/>
              </w:rPr>
              <w:t>1,200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с. Новопятницкое</w:t>
            </w:r>
          </w:p>
        </w:tc>
      </w:tr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>9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ул. Строительная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lang w:val="en-US"/>
              </w:rPr>
            </w:pPr>
            <w:r w:rsidRPr="00C156AD">
              <w:rPr>
                <w:rFonts w:cs="Calibri"/>
              </w:rPr>
              <w:t>04-</w:t>
            </w:r>
            <w:r w:rsidRPr="00C156AD">
              <w:rPr>
                <w:rFonts w:cs="Calibri"/>
                <w:lang w:val="en-US"/>
              </w:rPr>
              <w:t>257-8</w:t>
            </w:r>
            <w:r w:rsidRPr="00C156AD">
              <w:rPr>
                <w:rFonts w:cs="Calibri"/>
              </w:rPr>
              <w:t>1</w:t>
            </w:r>
            <w:r w:rsidRPr="00C156AD">
              <w:rPr>
                <w:rFonts w:cs="Calibri"/>
                <w:lang w:val="en-US"/>
              </w:rPr>
              <w:t xml:space="preserve">4 </w:t>
            </w:r>
            <w:r w:rsidRPr="00C156AD">
              <w:rPr>
                <w:rFonts w:ascii="Times New Roman CYR" w:hAnsi="Times New Roman CYR" w:cs="Times New Roman CYR"/>
              </w:rPr>
              <w:t>ОП МП 04Н-09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844AEE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lang w:val="en-US"/>
              </w:rPr>
            </w:pPr>
            <w:r w:rsidRPr="00844AEE">
              <w:rPr>
                <w:rFonts w:cs="Calibri"/>
              </w:rPr>
              <w:t>0,398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lang w:val="en-US"/>
              </w:rPr>
            </w:pPr>
            <w:r w:rsidRPr="00C156AD">
              <w:rPr>
                <w:rFonts w:ascii="Times New Roman CYR" w:hAnsi="Times New Roman CYR" w:cs="Times New Roman CYR"/>
              </w:rPr>
              <w:t>с. Новопятницкое</w:t>
            </w:r>
          </w:p>
        </w:tc>
      </w:tr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lang w:val="en-US"/>
              </w:rPr>
            </w:pPr>
            <w:r w:rsidRPr="00C156AD">
              <w:rPr>
                <w:rFonts w:cs="Calibri"/>
                <w:lang w:val="en-US"/>
              </w:rPr>
              <w:t>10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ул. Речная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 xml:space="preserve">04-257-814 </w:t>
            </w:r>
            <w:r w:rsidRPr="00C156AD">
              <w:rPr>
                <w:rFonts w:ascii="Times New Roman CYR" w:hAnsi="Times New Roman CYR" w:cs="Times New Roman CYR"/>
              </w:rPr>
              <w:t>ОП МП 04К-10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844AEE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844AEE">
              <w:rPr>
                <w:rFonts w:cs="Calibri"/>
              </w:rPr>
              <w:t>0,632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с. Новопятницкое</w:t>
            </w:r>
          </w:p>
        </w:tc>
      </w:tr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>11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ул. Ленина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 xml:space="preserve">04-257-814 </w:t>
            </w:r>
            <w:r w:rsidRPr="00C156AD">
              <w:rPr>
                <w:rFonts w:ascii="Times New Roman CYR" w:hAnsi="Times New Roman CYR" w:cs="Times New Roman CYR"/>
              </w:rPr>
              <w:t>ОП МП 04Н-11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AD7D12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AD7D12">
              <w:rPr>
                <w:rFonts w:cs="Calibri"/>
              </w:rPr>
              <w:t>1,17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с. Новопятницкое</w:t>
            </w:r>
          </w:p>
        </w:tc>
      </w:tr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>12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ул. Подстанция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 xml:space="preserve">04-257-814 </w:t>
            </w:r>
            <w:r w:rsidRPr="00C156AD">
              <w:rPr>
                <w:rFonts w:ascii="Times New Roman CYR" w:hAnsi="Times New Roman CYR" w:cs="Times New Roman CYR"/>
              </w:rPr>
              <w:t>ОП МП 04Н-12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AD7D12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AD7D12">
              <w:rPr>
                <w:rFonts w:cs="Calibri"/>
              </w:rPr>
              <w:t>0,475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lang w:val="en-US"/>
              </w:rPr>
            </w:pPr>
            <w:r w:rsidRPr="00C156AD">
              <w:rPr>
                <w:rFonts w:ascii="Times New Roman CYR" w:hAnsi="Times New Roman CYR" w:cs="Times New Roman CYR"/>
              </w:rPr>
              <w:t>с. Новопятницкое</w:t>
            </w:r>
          </w:p>
        </w:tc>
      </w:tr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lang w:val="en-US"/>
              </w:rPr>
            </w:pPr>
            <w:r w:rsidRPr="00C156AD">
              <w:rPr>
                <w:rFonts w:cs="Calibri"/>
                <w:lang w:val="en-US"/>
              </w:rPr>
              <w:t>13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  <w:lang w:val="en-US"/>
              </w:rPr>
            </w:pPr>
            <w:r w:rsidRPr="00C156AD">
              <w:rPr>
                <w:rFonts w:ascii="Times New Roman CYR" w:hAnsi="Times New Roman CYR" w:cs="Times New Roman CYR"/>
              </w:rPr>
              <w:t>ул. Нижняя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lang w:val="en-US"/>
              </w:rPr>
            </w:pPr>
            <w:r w:rsidRPr="00C156AD">
              <w:rPr>
                <w:rFonts w:cs="Calibri"/>
                <w:lang w:val="en-US"/>
              </w:rPr>
              <w:t>04-257-8</w:t>
            </w:r>
            <w:r w:rsidRPr="00C156AD">
              <w:rPr>
                <w:rFonts w:cs="Calibri"/>
              </w:rPr>
              <w:t>1</w:t>
            </w:r>
            <w:r w:rsidRPr="00C156AD">
              <w:rPr>
                <w:rFonts w:cs="Calibri"/>
                <w:lang w:val="en-US"/>
              </w:rPr>
              <w:t xml:space="preserve">4 </w:t>
            </w:r>
            <w:r w:rsidRPr="00C156AD">
              <w:rPr>
                <w:rFonts w:ascii="Times New Roman CYR" w:hAnsi="Times New Roman CYR" w:cs="Times New Roman CYR"/>
              </w:rPr>
              <w:t>ОП МП 04Н-13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AD7D12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lang w:val="en-US"/>
              </w:rPr>
            </w:pPr>
            <w:r w:rsidRPr="00AD7D12">
              <w:rPr>
                <w:rFonts w:cs="Calibri"/>
              </w:rPr>
              <w:t>1,579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>с. Ольгино</w:t>
            </w:r>
          </w:p>
        </w:tc>
      </w:tr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>14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ул. Верхняя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 xml:space="preserve">04-257-814 </w:t>
            </w:r>
            <w:r w:rsidRPr="00C156AD">
              <w:rPr>
                <w:rFonts w:ascii="Times New Roman CYR" w:hAnsi="Times New Roman CYR" w:cs="Times New Roman CYR"/>
              </w:rPr>
              <w:t>ОП МП 04Н-14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AD7D12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AD7D12">
              <w:rPr>
                <w:rFonts w:cs="Calibri"/>
              </w:rPr>
              <w:t>1,242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>с. Ольгино</w:t>
            </w:r>
          </w:p>
        </w:tc>
      </w:tr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C156AD">
              <w:rPr>
                <w:rFonts w:cs="Calibri"/>
              </w:rPr>
              <w:t>15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ул. Новая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 xml:space="preserve">04-257-814 </w:t>
            </w:r>
            <w:r w:rsidRPr="00C156AD">
              <w:rPr>
                <w:rFonts w:ascii="Times New Roman CYR" w:hAnsi="Times New Roman CYR" w:cs="Times New Roman CYR"/>
              </w:rPr>
              <w:t>ОП МП 04Н-15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AD7D12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AD7D12">
              <w:rPr>
                <w:rFonts w:cs="Calibri"/>
              </w:rPr>
              <w:t>0,91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>с. Ольгино</w:t>
            </w:r>
          </w:p>
        </w:tc>
      </w:tr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C156AD">
              <w:rPr>
                <w:rFonts w:cs="Calibri"/>
              </w:rPr>
              <w:t>16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ул. Речная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 xml:space="preserve">04-257-814 </w:t>
            </w:r>
            <w:r w:rsidRPr="00C156AD">
              <w:rPr>
                <w:rFonts w:ascii="Times New Roman CYR" w:hAnsi="Times New Roman CYR" w:cs="Times New Roman CYR"/>
              </w:rPr>
              <w:t>ОП МП 04Н-16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AD7D12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AD7D12">
              <w:rPr>
                <w:rFonts w:cs="Calibri"/>
              </w:rPr>
              <w:t>0,99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>д. Новоалександровка</w:t>
            </w:r>
          </w:p>
        </w:tc>
      </w:tr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C156AD">
              <w:rPr>
                <w:rFonts w:cs="Calibri"/>
              </w:rPr>
              <w:t>17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ул. Лесная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 xml:space="preserve">04-257-814 </w:t>
            </w:r>
            <w:r w:rsidRPr="00C156AD">
              <w:rPr>
                <w:rFonts w:ascii="Times New Roman CYR" w:hAnsi="Times New Roman CYR" w:cs="Times New Roman CYR"/>
              </w:rPr>
              <w:t>ОП МП 04Н-17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AD7D12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AD7D12">
              <w:rPr>
                <w:rFonts w:cs="Calibri"/>
              </w:rPr>
              <w:t>1,416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>д. Новоалександровка</w:t>
            </w:r>
          </w:p>
        </w:tc>
      </w:tr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C156AD">
              <w:rPr>
                <w:rFonts w:cs="Calibri"/>
              </w:rPr>
              <w:t>18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ул. Ленина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 xml:space="preserve">04-257-814 </w:t>
            </w:r>
            <w:r w:rsidRPr="00C156AD">
              <w:rPr>
                <w:rFonts w:ascii="Times New Roman CYR" w:hAnsi="Times New Roman CYR" w:cs="Times New Roman CYR"/>
              </w:rPr>
              <w:t>ОП МП 04Н-18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AD7D12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AD7D12">
              <w:rPr>
                <w:rFonts w:cs="Calibri"/>
              </w:rPr>
              <w:t>0,673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>д. Новоалександровка</w:t>
            </w:r>
          </w:p>
        </w:tc>
      </w:tr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C156AD">
              <w:rPr>
                <w:rFonts w:cs="Calibri"/>
              </w:rPr>
              <w:t>19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ул. Новая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 xml:space="preserve">04-257-814 </w:t>
            </w:r>
            <w:r w:rsidRPr="00C156AD">
              <w:rPr>
                <w:rFonts w:ascii="Times New Roman CYR" w:hAnsi="Times New Roman CYR" w:cs="Times New Roman CYR"/>
              </w:rPr>
              <w:t>ОП МП 04Н-19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AD7D12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AD7D12">
              <w:rPr>
                <w:rFonts w:cs="Calibri"/>
              </w:rPr>
              <w:t>0,913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>д. Новоалександровка</w:t>
            </w:r>
          </w:p>
        </w:tc>
      </w:tr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C156AD">
              <w:rPr>
                <w:rFonts w:cs="Calibri"/>
              </w:rPr>
              <w:t>20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ул. Центральная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 xml:space="preserve">04-257-814 </w:t>
            </w:r>
            <w:r w:rsidRPr="00C156AD">
              <w:rPr>
                <w:rFonts w:ascii="Times New Roman CYR" w:hAnsi="Times New Roman CYR" w:cs="Times New Roman CYR"/>
              </w:rPr>
              <w:t>ОП МП 04Н-20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AD7D12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AD7D12">
              <w:rPr>
                <w:rFonts w:cs="Calibri"/>
              </w:rPr>
              <w:t>1,519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>д. Новоалександровка</w:t>
            </w:r>
          </w:p>
        </w:tc>
      </w:tr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C156AD">
              <w:rPr>
                <w:rFonts w:cs="Calibri"/>
              </w:rPr>
              <w:t>21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ул. Минская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 xml:space="preserve">04-257-814 </w:t>
            </w:r>
            <w:r w:rsidRPr="00C156AD">
              <w:rPr>
                <w:rFonts w:ascii="Times New Roman CYR" w:hAnsi="Times New Roman CYR" w:cs="Times New Roman CYR"/>
              </w:rPr>
              <w:t>ОП МП 04Н-21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844AEE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844AEE">
              <w:rPr>
                <w:rFonts w:cs="Calibri"/>
              </w:rPr>
              <w:t>0,960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>д. Новоалександровка</w:t>
            </w:r>
          </w:p>
        </w:tc>
      </w:tr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C156AD">
              <w:rPr>
                <w:rFonts w:cs="Calibri"/>
              </w:rPr>
              <w:t>2</w:t>
            </w:r>
            <w:r>
              <w:rPr>
                <w:rFonts w:cs="Calibri"/>
              </w:rPr>
              <w:t>2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ул. Центральная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 xml:space="preserve">04-257-814 </w:t>
            </w:r>
            <w:r w:rsidRPr="00C156AD">
              <w:rPr>
                <w:rFonts w:ascii="Times New Roman CYR" w:hAnsi="Times New Roman CYR" w:cs="Times New Roman CYR"/>
              </w:rPr>
              <w:t>ОП МП 04Н-22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844AEE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844AEE">
              <w:rPr>
                <w:rFonts w:cs="Calibri"/>
              </w:rPr>
              <w:t>2,002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>с. Ольгино</w:t>
            </w:r>
          </w:p>
        </w:tc>
      </w:tr>
      <w:tr w:rsidR="003A32DC" w:rsidRPr="0029394E" w:rsidTr="00953445"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ул. Советская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cs="Calibri"/>
              </w:rPr>
              <w:t xml:space="preserve">04-257-814 </w:t>
            </w:r>
            <w:r w:rsidRPr="00C156AD">
              <w:rPr>
                <w:rFonts w:ascii="Times New Roman CYR" w:hAnsi="Times New Roman CYR" w:cs="Times New Roman CYR"/>
              </w:rPr>
              <w:t>ОП МП 04Н-2</w:t>
            </w:r>
            <w:r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844AEE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0,112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32DC" w:rsidRPr="00C156AD" w:rsidRDefault="003A32DC" w:rsidP="00C156A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Calibri"/>
              </w:rPr>
            </w:pPr>
            <w:r w:rsidRPr="00C156AD">
              <w:rPr>
                <w:rFonts w:ascii="Times New Roman CYR" w:hAnsi="Times New Roman CYR" w:cs="Times New Roman CYR"/>
              </w:rPr>
              <w:t>с. Новопятницкое</w:t>
            </w:r>
          </w:p>
        </w:tc>
      </w:tr>
    </w:tbl>
    <w:p w:rsidR="003A32DC" w:rsidRDefault="003A32DC" w:rsidP="00AD7D12">
      <w:bookmarkStart w:id="0" w:name="_GoBack"/>
      <w:bookmarkEnd w:id="0"/>
    </w:p>
    <w:sectPr w:rsidR="003A32DC" w:rsidSect="00D90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56AD"/>
    <w:rsid w:val="000C64E3"/>
    <w:rsid w:val="001A26B6"/>
    <w:rsid w:val="0029394E"/>
    <w:rsid w:val="002A1539"/>
    <w:rsid w:val="00312702"/>
    <w:rsid w:val="0034065C"/>
    <w:rsid w:val="003A32DC"/>
    <w:rsid w:val="00421BBC"/>
    <w:rsid w:val="004B6E83"/>
    <w:rsid w:val="004B7D45"/>
    <w:rsid w:val="004E2D37"/>
    <w:rsid w:val="00562BA8"/>
    <w:rsid w:val="005A43DD"/>
    <w:rsid w:val="00607FE3"/>
    <w:rsid w:val="006F3E5E"/>
    <w:rsid w:val="007452D8"/>
    <w:rsid w:val="007B126B"/>
    <w:rsid w:val="00815093"/>
    <w:rsid w:val="00844AEE"/>
    <w:rsid w:val="008C3379"/>
    <w:rsid w:val="0094575D"/>
    <w:rsid w:val="00953445"/>
    <w:rsid w:val="00A607DA"/>
    <w:rsid w:val="00A64526"/>
    <w:rsid w:val="00AD7D12"/>
    <w:rsid w:val="00BA746D"/>
    <w:rsid w:val="00BD7BF8"/>
    <w:rsid w:val="00C156AD"/>
    <w:rsid w:val="00C61701"/>
    <w:rsid w:val="00D764F4"/>
    <w:rsid w:val="00D90100"/>
    <w:rsid w:val="00DA6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100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7B605B47B44D49A4A5E7383B96DFC4DA8779561FB15BF36C5687AA3D0kBD" TargetMode="External"/><Relationship Id="rId5" Type="http://schemas.openxmlformats.org/officeDocument/2006/relationships/hyperlink" Target="consultantplus://offline/ref=D7B605B47B44D49A4A5E7383B96DFC4DAF729566FB18E23CCD3176A10C1A170AC15E4AF5E0C97CDBD6k0D" TargetMode="External"/><Relationship Id="rId4" Type="http://schemas.openxmlformats.org/officeDocument/2006/relationships/hyperlink" Target="consultantplus://offline/ref=D7B605B47B44D49A4A5E7383B96DFC4DAF739561FD1FE23CCD3176A10C1A170AC15E4AF5E4DCk9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84</TotalTime>
  <Pages>2</Pages>
  <Words>619</Words>
  <Characters>3529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dcterms:created xsi:type="dcterms:W3CDTF">2026-01-12T05:06:00Z</dcterms:created>
  <dcterms:modified xsi:type="dcterms:W3CDTF">2026-09-01T04:13:00Z</dcterms:modified>
</cp:coreProperties>
</file>