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96" w:rsidRPr="00AB7CF9" w:rsidRDefault="004F5696" w:rsidP="00CC3813">
      <w:pPr>
        <w:pStyle w:val="NormalWeb"/>
        <w:spacing w:before="0" w:beforeAutospacing="0" w:after="0"/>
        <w:jc w:val="center"/>
        <w:rPr>
          <w:sz w:val="28"/>
          <w:szCs w:val="28"/>
        </w:rPr>
      </w:pPr>
      <w:bookmarkStart w:id="0" w:name="_page_3_0"/>
      <w:bookmarkStart w:id="1" w:name="_GoBack"/>
      <w:r w:rsidRPr="00AB7CF9">
        <w:rPr>
          <w:b/>
          <w:bCs/>
          <w:color w:val="000000"/>
          <w:sz w:val="28"/>
          <w:szCs w:val="28"/>
        </w:rPr>
        <w:t>Администрация Новопятницкого сельсовета</w:t>
      </w:r>
    </w:p>
    <w:p w:rsidR="004F5696" w:rsidRPr="00AB7CF9" w:rsidRDefault="004F5696" w:rsidP="00CC3813">
      <w:pPr>
        <w:pStyle w:val="NormalWeb"/>
        <w:spacing w:before="0" w:beforeAutospacing="0" w:after="0"/>
        <w:jc w:val="center"/>
        <w:rPr>
          <w:sz w:val="28"/>
          <w:szCs w:val="28"/>
        </w:rPr>
      </w:pPr>
      <w:r w:rsidRPr="00AB7CF9">
        <w:rPr>
          <w:b/>
          <w:bCs/>
          <w:color w:val="000000"/>
          <w:sz w:val="28"/>
          <w:szCs w:val="28"/>
        </w:rPr>
        <w:t>Уярского района Красноярского края</w:t>
      </w:r>
    </w:p>
    <w:p w:rsidR="004F5696" w:rsidRPr="00AB7CF9" w:rsidRDefault="004F5696" w:rsidP="00CC3813">
      <w:pPr>
        <w:pStyle w:val="NormalWeb"/>
        <w:spacing w:before="0" w:beforeAutospacing="0" w:after="0"/>
        <w:jc w:val="center"/>
        <w:rPr>
          <w:sz w:val="28"/>
          <w:szCs w:val="28"/>
        </w:rPr>
      </w:pPr>
    </w:p>
    <w:p w:rsidR="004F5696" w:rsidRPr="00AB7CF9" w:rsidRDefault="004F5696" w:rsidP="00CC3813">
      <w:pPr>
        <w:pStyle w:val="NormalWeb"/>
        <w:pBdr>
          <w:bottom w:val="double" w:sz="2" w:space="1" w:color="000000"/>
        </w:pBdr>
        <w:spacing w:before="0" w:beforeAutospacing="0" w:after="0"/>
        <w:jc w:val="center"/>
        <w:rPr>
          <w:sz w:val="28"/>
          <w:szCs w:val="28"/>
        </w:rPr>
      </w:pPr>
      <w:r w:rsidRPr="00AB7CF9">
        <w:rPr>
          <w:b/>
          <w:bCs/>
          <w:color w:val="000000"/>
          <w:sz w:val="28"/>
          <w:szCs w:val="28"/>
        </w:rPr>
        <w:t xml:space="preserve">ПОСТАНОВЛЕНИЕ </w:t>
      </w:r>
    </w:p>
    <w:p w:rsidR="004F5696" w:rsidRPr="00AB7CF9" w:rsidRDefault="004F5696" w:rsidP="00CC3813">
      <w:pPr>
        <w:pStyle w:val="NormalWeb"/>
        <w:spacing w:before="0" w:beforeAutospacing="0" w:after="0"/>
        <w:rPr>
          <w:sz w:val="28"/>
          <w:szCs w:val="28"/>
        </w:rPr>
      </w:pPr>
    </w:p>
    <w:p w:rsidR="004F5696" w:rsidRDefault="004F5696" w:rsidP="00CC3813">
      <w:pPr>
        <w:pStyle w:val="NormalWeb"/>
        <w:spacing w:before="0" w:beforeAutospacing="0"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29.05.2024</w:t>
      </w:r>
      <w:r w:rsidRPr="00AB7CF9">
        <w:rPr>
          <w:b/>
          <w:bCs/>
          <w:color w:val="000000"/>
          <w:sz w:val="28"/>
          <w:szCs w:val="28"/>
        </w:rPr>
        <w:t xml:space="preserve">г. </w:t>
      </w:r>
      <w:r w:rsidRPr="00C939CC">
        <w:rPr>
          <w:b/>
          <w:bCs/>
          <w:color w:val="000000"/>
          <w:sz w:val="28"/>
          <w:szCs w:val="28"/>
        </w:rPr>
        <w:t xml:space="preserve">                 </w:t>
      </w:r>
      <w:r>
        <w:rPr>
          <w:b/>
          <w:bCs/>
          <w:color w:val="000000"/>
          <w:sz w:val="28"/>
          <w:szCs w:val="28"/>
        </w:rPr>
        <w:t xml:space="preserve">        </w:t>
      </w:r>
      <w:r w:rsidRPr="00C939CC">
        <w:rPr>
          <w:b/>
          <w:bCs/>
          <w:color w:val="000000"/>
          <w:sz w:val="28"/>
          <w:szCs w:val="28"/>
        </w:rPr>
        <w:t xml:space="preserve">       с.Новопятницкое          </w:t>
      </w:r>
      <w:r>
        <w:rPr>
          <w:b/>
          <w:bCs/>
          <w:color w:val="000000"/>
          <w:sz w:val="28"/>
          <w:szCs w:val="28"/>
        </w:rPr>
        <w:t xml:space="preserve">                    </w:t>
      </w:r>
      <w:r w:rsidRPr="00C939CC">
        <w:rPr>
          <w:b/>
          <w:bCs/>
          <w:color w:val="000000"/>
          <w:sz w:val="28"/>
          <w:szCs w:val="28"/>
        </w:rPr>
        <w:t>№</w:t>
      </w:r>
      <w:r>
        <w:rPr>
          <w:b/>
          <w:bCs/>
          <w:color w:val="000000"/>
          <w:sz w:val="28"/>
          <w:szCs w:val="28"/>
        </w:rPr>
        <w:t>15-П</w:t>
      </w:r>
    </w:p>
    <w:p w:rsidR="004F5696" w:rsidRDefault="004F5696" w:rsidP="00CC3813">
      <w:pPr>
        <w:pStyle w:val="NormalWeb"/>
        <w:spacing w:before="0" w:beforeAutospacing="0" w:after="0"/>
        <w:rPr>
          <w:color w:val="000000"/>
          <w:sz w:val="28"/>
          <w:szCs w:val="28"/>
        </w:rPr>
      </w:pPr>
    </w:p>
    <w:p w:rsidR="004F5696" w:rsidRPr="003261E9" w:rsidRDefault="004F5696">
      <w:pPr>
        <w:spacing w:after="14" w:line="1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5" w:line="16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F84E72" w:rsidRDefault="004F5696">
      <w:pPr>
        <w:widowControl w:val="0"/>
        <w:tabs>
          <w:tab w:val="left" w:pos="809"/>
          <w:tab w:val="left" w:pos="2839"/>
          <w:tab w:val="left" w:pos="5654"/>
          <w:tab w:val="left" w:pos="7456"/>
        </w:tabs>
        <w:spacing w:line="239" w:lineRule="auto"/>
        <w:ind w:left="1" w:right="-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Об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тверждении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ab/>
        <w:t>админист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ати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вн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ого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ab/>
        <w:t>регл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а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мен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ab/>
        <w:t>п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ед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ставле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ия м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у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ниципальной</w:t>
      </w:r>
      <w:r w:rsidRPr="00F84E72">
        <w:rPr>
          <w:rFonts w:ascii="Times New Roman" w:hAnsi="Times New Roman" w:cs="Times New Roman"/>
          <w:b/>
          <w:color w:val="000000"/>
          <w:spacing w:val="144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сл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ги</w:t>
      </w:r>
      <w:r w:rsidRPr="00F84E72">
        <w:rPr>
          <w:rFonts w:ascii="Times New Roman" w:hAnsi="Times New Roman" w:cs="Times New Roman"/>
          <w:b/>
          <w:color w:val="000000"/>
          <w:spacing w:val="146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«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Предос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ав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ение</w:t>
      </w:r>
      <w:r w:rsidRPr="00F84E72">
        <w:rPr>
          <w:rFonts w:ascii="Times New Roman" w:hAnsi="Times New Roman" w:cs="Times New Roman"/>
          <w:b/>
          <w:color w:val="000000"/>
          <w:spacing w:val="143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разр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ше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ия</w:t>
      </w:r>
      <w:r w:rsidRPr="00F84E72">
        <w:rPr>
          <w:rFonts w:ascii="Times New Roman" w:hAnsi="Times New Roman" w:cs="Times New Roman"/>
          <w:b/>
          <w:color w:val="000000"/>
          <w:spacing w:val="146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84E72">
        <w:rPr>
          <w:rFonts w:ascii="Times New Roman" w:hAnsi="Times New Roman" w:cs="Times New Roman"/>
          <w:b/>
          <w:color w:val="000000"/>
          <w:spacing w:val="146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ос</w:t>
      </w:r>
      <w:r w:rsidRPr="00F84E7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ществ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е земля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ых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от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F84E7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F84E7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84E7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84E72">
        <w:rPr>
          <w:rFonts w:ascii="Times New Roman" w:hAnsi="Times New Roman" w:cs="Times New Roman"/>
          <w:b/>
          <w:color w:val="000000"/>
          <w:sz w:val="24"/>
          <w:szCs w:val="24"/>
        </w:rPr>
        <w:t>Новопятницкого сельсовета Уярского района»</w:t>
      </w:r>
    </w:p>
    <w:p w:rsidR="004F5696" w:rsidRPr="00F84E72" w:rsidRDefault="004F5696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4" w:line="16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39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соответст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ральным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27.07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дарствен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», стат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14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ьного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06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.2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003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принц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ерации», 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ководств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ясь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6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12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Уярского 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йо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ПОСТА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ЯЮ:</w:t>
      </w:r>
    </w:p>
    <w:p w:rsidR="004F5696" w:rsidRPr="003261E9" w:rsidRDefault="004F5696" w:rsidP="00A6560A">
      <w:pPr>
        <w:widowControl w:val="0"/>
        <w:tabs>
          <w:tab w:val="left" w:pos="2819"/>
          <w:tab w:val="left" w:pos="5678"/>
          <w:tab w:val="left" w:pos="7466"/>
        </w:tabs>
        <w:spacing w:line="239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Утвердить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админис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егламент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ниципальной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земля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терри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сельсовета Уярского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йона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Крас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 согла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риложению к нас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оящему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поста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овлению.</w:t>
      </w:r>
    </w:p>
    <w:p w:rsidR="004F5696" w:rsidRPr="003261E9" w:rsidRDefault="004F5696" w:rsidP="00A6560A">
      <w:pPr>
        <w:widowControl w:val="0"/>
        <w:tabs>
          <w:tab w:val="left" w:pos="2089"/>
          <w:tab w:val="left" w:pos="2517"/>
          <w:tab w:val="left" w:pos="3241"/>
          <w:tab w:val="left" w:pos="3827"/>
          <w:tab w:val="left" w:pos="4386"/>
          <w:tab w:val="left" w:pos="5330"/>
          <w:tab w:val="left" w:pos="5997"/>
          <w:tab w:val="left" w:pos="6983"/>
          <w:tab w:val="left" w:pos="7498"/>
        </w:tabs>
        <w:spacing w:line="239" w:lineRule="auto"/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Признать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трати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шим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22.08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17 №28-п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3261E9">
        <w:rPr>
          <w:rFonts w:ascii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тверждении адми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амен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61E9">
        <w:rPr>
          <w:rFonts w:ascii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ниципальной</w:t>
      </w:r>
      <w:r w:rsidRPr="003261E9">
        <w:rPr>
          <w:rFonts w:ascii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«Выдача е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 (орде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производство 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мляных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 w:rsidP="00A6560A">
      <w:pPr>
        <w:widowControl w:val="0"/>
        <w:spacing w:before="2" w:line="239" w:lineRule="auto"/>
        <w:ind w:left="1"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исполн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нием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постанов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4F5696" w:rsidRPr="003261E9" w:rsidRDefault="004F5696" w:rsidP="00A6560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4.</w:t>
      </w:r>
      <w:bookmarkEnd w:id="0"/>
      <w:r w:rsidRPr="003261E9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 вступает в силу на следующий день после дня его официального опубликования в местной газете «Ведомости органов местного самоуправления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Новопятницкого </w:t>
      </w:r>
      <w:r w:rsidRPr="003261E9">
        <w:rPr>
          <w:rFonts w:ascii="Times New Roman" w:hAnsi="Times New Roman" w:cs="Times New Roman"/>
          <w:sz w:val="24"/>
          <w:szCs w:val="24"/>
          <w:lang w:eastAsia="en-US"/>
        </w:rPr>
        <w:t xml:space="preserve">сельсовета» и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Новопятницкого </w:t>
      </w:r>
      <w:r w:rsidRPr="003261E9">
        <w:rPr>
          <w:rFonts w:ascii="Times New Roman" w:hAnsi="Times New Roman" w:cs="Times New Roman"/>
          <w:sz w:val="24"/>
          <w:szCs w:val="24"/>
          <w:lang w:eastAsia="en-US"/>
        </w:rPr>
        <w:t>сельсовета в сети Интернет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4F5696" w:rsidRPr="003261E9" w:rsidRDefault="004F5696" w:rsidP="00A6560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F5696" w:rsidRPr="003261E9" w:rsidRDefault="004F5696" w:rsidP="00A65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261E9">
        <w:rPr>
          <w:rFonts w:ascii="Times New Roman" w:hAnsi="Times New Roman" w:cs="Times New Roman"/>
          <w:sz w:val="24"/>
          <w:szCs w:val="24"/>
          <w:lang w:eastAsia="en-US"/>
        </w:rPr>
        <w:t xml:space="preserve">Глава сельсовета                                                      </w:t>
      </w:r>
      <w:r w:rsidRPr="003261E9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О.Л.Фомичев</w:t>
      </w:r>
    </w:p>
    <w:p w:rsidR="004F5696" w:rsidRPr="003261E9" w:rsidRDefault="004F5696" w:rsidP="00A65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F5696" w:rsidRPr="003261E9" w:rsidRDefault="004F5696" w:rsidP="00A6560A">
      <w:pPr>
        <w:widowControl w:val="0"/>
        <w:tabs>
          <w:tab w:val="left" w:pos="5027"/>
        </w:tabs>
        <w:spacing w:line="239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type w:val="continuous"/>
          <w:pgSz w:w="11906" w:h="16838"/>
          <w:pgMar w:top="1134" w:right="846" w:bottom="1134" w:left="1701" w:header="0" w:footer="0" w:gutter="0"/>
          <w:cols w:space="708"/>
        </w:sectPr>
      </w:pPr>
    </w:p>
    <w:p w:rsidR="004F5696" w:rsidRDefault="004F5696" w:rsidP="00CC3813">
      <w:pPr>
        <w:widowControl w:val="0"/>
        <w:spacing w:line="241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24_0"/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 постанов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дмин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страции</w:t>
      </w:r>
    </w:p>
    <w:p w:rsidR="004F5696" w:rsidRPr="003261E9" w:rsidRDefault="004F5696" w:rsidP="00CC3813">
      <w:pPr>
        <w:widowControl w:val="0"/>
        <w:spacing w:line="241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-п</w:t>
      </w:r>
    </w:p>
    <w:p w:rsidR="004F5696" w:rsidRPr="003261E9" w:rsidRDefault="004F5696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81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 положен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77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ре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Адм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ного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321"/>
          <w:tab w:val="left" w:pos="3609"/>
          <w:tab w:val="left" w:pos="4907"/>
          <w:tab w:val="left" w:pos="6781"/>
          <w:tab w:val="left" w:pos="8665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тор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–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ивный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widowControl w:val="0"/>
        <w:spacing w:before="1"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ией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далее –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ченный орга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widowControl w:val="0"/>
        <w:tabs>
          <w:tab w:val="left" w:pos="1313"/>
          <w:tab w:val="left" w:pos="2005"/>
          <w:tab w:val="left" w:pos="3124"/>
          <w:tab w:val="left" w:pos="3592"/>
          <w:tab w:val="left" w:pos="4216"/>
          <w:tab w:val="left" w:pos="4880"/>
          <w:tab w:val="left" w:pos="6586"/>
          <w:tab w:val="left" w:pos="7144"/>
          <w:tab w:val="left" w:pos="7734"/>
          <w:tab w:val="left" w:pos="8108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авлива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посл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сроки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исле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особен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форме,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рах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 –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троля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обжалования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вий)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 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органа.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любых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идов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(далее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ся,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зако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вом.</w:t>
      </w:r>
    </w:p>
    <w:p w:rsidR="004F5696" w:rsidRPr="003261E9" w:rsidRDefault="004F5696">
      <w:pPr>
        <w:widowControl w:val="0"/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о,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сле,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тве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дения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емляных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работ: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1.4.1.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ство,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реконс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ства,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казанные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ство;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1.4.2.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казанные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ство;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1.4.3.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1.4.4.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дорож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те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доро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иля и пла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овки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дорог;</w:t>
      </w:r>
    </w:p>
    <w:p w:rsidR="004F5696" w:rsidRPr="003261E9" w:rsidRDefault="004F5696">
      <w:pPr>
        <w:widowControl w:val="0"/>
        <w:tabs>
          <w:tab w:val="left" w:pos="1396"/>
          <w:tab w:val="left" w:pos="2593"/>
          <w:tab w:val="left" w:pos="3017"/>
          <w:tab w:val="left" w:pos="4701"/>
          <w:tab w:val="left" w:pos="6190"/>
          <w:tab w:val="left" w:pos="6588"/>
          <w:tab w:val="left" w:pos="7488"/>
          <w:tab w:val="left" w:pos="8798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9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1.4.5.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овка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ектов,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одя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венной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соб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тве6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рви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ановка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ор,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клам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одящ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ыска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ибо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объекта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года;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времен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вспомог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(вкл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чая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бы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ы),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склад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алов,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кции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ектов</w:t>
      </w:r>
      <w:bookmarkEnd w:id="2"/>
    </w:p>
    <w:p w:rsidR="004F5696" w:rsidRPr="003261E9" w:rsidRDefault="004F5696" w:rsidP="00AA5678">
      <w:pPr>
        <w:widowControl w:val="0"/>
        <w:spacing w:before="117" w:line="240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26_0"/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о,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реко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1.4.6.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-восста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ный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1.4.7.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ликв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чаев,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когда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стро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во;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1.4.8.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объ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рного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ар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еоло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олевых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F5696" w:rsidRPr="003261E9" w:rsidRDefault="004F5696">
      <w:pPr>
        <w:widowControl w:val="0"/>
        <w:tabs>
          <w:tab w:val="left" w:pos="1420"/>
          <w:tab w:val="left" w:pos="3140"/>
          <w:tab w:val="left" w:pos="3512"/>
          <w:tab w:val="left" w:pos="5128"/>
          <w:tab w:val="left" w:pos="6205"/>
          <w:tab w:val="left" w:pos="8443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1.4.9.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омпле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роект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благ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комфор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жи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гражд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состоя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восприя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ерри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ории,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благ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ровка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орий,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осадке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ев,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 бла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83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2.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меющие пра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на по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арегис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мателе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ческие 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ца.</w:t>
      </w:r>
    </w:p>
    <w:p w:rsidR="004F5696" w:rsidRPr="003261E9" w:rsidRDefault="004F5696">
      <w:pPr>
        <w:widowControl w:val="0"/>
        <w:tabs>
          <w:tab w:val="left" w:pos="1586"/>
          <w:tab w:val="left" w:pos="3073"/>
          <w:tab w:val="left" w:pos="3564"/>
          <w:tab w:val="left" w:pos="5219"/>
          <w:tab w:val="left" w:pos="5591"/>
          <w:tab w:val="left" w:pos="7400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ством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акта,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органа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(далее – 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еля).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212" w:right="-47" w:hanging="37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рования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865"/>
          <w:tab w:val="left" w:pos="2225"/>
          <w:tab w:val="left" w:pos="3832"/>
          <w:tab w:val="left" w:pos="4184"/>
          <w:tab w:val="left" w:pos="8115"/>
        </w:tabs>
        <w:spacing w:line="240" w:lineRule="auto"/>
        <w:ind w:left="1"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-распоряди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том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 ответствен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spacing w:line="240" w:lineRule="auto"/>
        <w:ind w:left="1" w:right="-1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(далее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формацион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о-ком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ет),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федеральная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кций)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сположе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адресу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www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.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g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o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u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lu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>g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i.ru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(да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ее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  <w:u w:val="single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–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  <w:u w:val="single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ЕПГУ)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  <w:u w:val="single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ежит сле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1" w:right="-54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справоч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ефо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одразделений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5696" w:rsidRPr="003261E9" w:rsidRDefault="004F5696">
      <w:pPr>
        <w:widowControl w:val="0"/>
        <w:spacing w:line="240" w:lineRule="auto"/>
        <w:ind w:left="1" w:right="-55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48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ествляется: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на сай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 ЕПГУ.</w:t>
      </w:r>
    </w:p>
    <w:p w:rsidR="004F5696" w:rsidRPr="003261E9" w:rsidRDefault="004F5696">
      <w:pPr>
        <w:widowControl w:val="0"/>
        <w:tabs>
          <w:tab w:val="left" w:pos="1371"/>
          <w:tab w:val="left" w:pos="3117"/>
          <w:tab w:val="left" w:pos="4088"/>
          <w:tab w:val="left" w:pos="6230"/>
          <w:tab w:val="left" w:pos="7288"/>
          <w:tab w:val="left" w:pos="9157"/>
        </w:tabs>
        <w:spacing w:line="240" w:lineRule="auto"/>
        <w:ind w:left="1" w:right="-1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 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ефо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факсим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Default="004F5696" w:rsidP="00AE75B0">
      <w:pPr>
        <w:widowControl w:val="0"/>
        <w:spacing w:line="240" w:lineRule="auto"/>
        <w:ind w:left="1" w:right="-49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ответов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  <w:bookmarkStart w:id="4" w:name="_page_28_0"/>
      <w:bookmarkEnd w:id="3"/>
    </w:p>
    <w:p w:rsidR="004F5696" w:rsidRPr="003261E9" w:rsidRDefault="004F5696" w:rsidP="00AE75B0">
      <w:pPr>
        <w:widowControl w:val="0"/>
        <w:spacing w:line="240" w:lineRule="auto"/>
        <w:ind w:left="1" w:right="-49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нформ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телей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ющая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tabs>
          <w:tab w:val="left" w:pos="1888"/>
          <w:tab w:val="left" w:pos="3845"/>
          <w:tab w:val="left" w:pos="4859"/>
          <w:tab w:val="left" w:pos="6286"/>
          <w:tab w:val="left" w:pos="6670"/>
          <w:tab w:val="left" w:pos="8270"/>
        </w:tabs>
        <w:spacing w:line="240" w:lineRule="auto"/>
        <w:ind w:left="1" w:right="-18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нь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нтов,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соб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852" w:right="104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 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щих право на по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 в)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2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льтаты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альной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нта, являюще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59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tabs>
          <w:tab w:val="left" w:pos="1656"/>
          <w:tab w:val="left" w:pos="2037"/>
          <w:tab w:val="left" w:pos="3250"/>
          <w:tab w:val="left" w:pos="4504"/>
          <w:tab w:val="left" w:pos="6644"/>
          <w:tab w:val="left" w:pos="7009"/>
          <w:tab w:val="left" w:pos="7731"/>
        </w:tabs>
        <w:spacing w:before="1" w:line="240" w:lineRule="auto"/>
        <w:ind w:left="1" w:right="-12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раве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ое)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tabs>
          <w:tab w:val="left" w:pos="1416"/>
          <w:tab w:val="left" w:pos="2443"/>
          <w:tab w:val="left" w:pos="3800"/>
          <w:tab w:val="left" w:pos="5599"/>
          <w:tab w:val="left" w:pos="7209"/>
          <w:tab w:val="left" w:pos="8977"/>
        </w:tabs>
        <w:spacing w:line="240" w:lineRule="auto"/>
        <w:ind w:left="1" w:right="-56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ж)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ведомлен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ений),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spacing w:line="240" w:lineRule="auto"/>
        <w:ind w:left="1" w:right="-54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рации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сроках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3.6. На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органа 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4F5696" w:rsidRPr="003261E9" w:rsidRDefault="004F5696">
      <w:pPr>
        <w:widowControl w:val="0"/>
        <w:tabs>
          <w:tab w:val="left" w:pos="1294"/>
          <w:tab w:val="left" w:pos="2276"/>
          <w:tab w:val="left" w:pos="3988"/>
          <w:tab w:val="left" w:pos="4373"/>
          <w:tab w:val="left" w:pos="5604"/>
          <w:tab w:val="left" w:pos="6532"/>
          <w:tab w:val="left" w:pos="8616"/>
        </w:tabs>
        <w:spacing w:line="240" w:lineRule="auto"/>
        <w:ind w:left="1" w:right="-59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овые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редоставляю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реж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боты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органа;</w:t>
      </w:r>
    </w:p>
    <w:p w:rsidR="004F5696" w:rsidRPr="003261E9" w:rsidRDefault="004F5696">
      <w:pPr>
        <w:widowControl w:val="0"/>
        <w:spacing w:line="240" w:lineRule="auto"/>
        <w:ind w:left="1" w:right="-5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выдержк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правовых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ормы,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деяте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 на по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чение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tabs>
          <w:tab w:val="left" w:pos="1381"/>
          <w:tab w:val="left" w:pos="2416"/>
          <w:tab w:val="left" w:pos="3780"/>
          <w:tab w:val="left" w:pos="5586"/>
          <w:tab w:val="left" w:pos="7202"/>
          <w:tab w:val="left" w:pos="8977"/>
        </w:tabs>
        <w:spacing w:before="1" w:line="240" w:lineRule="auto"/>
        <w:ind w:left="1" w:right="-56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ведомлен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ений),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 обра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и инс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49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особы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редвари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иси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ж) текст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с 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крат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54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вий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вия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tabs>
          <w:tab w:val="left" w:pos="1730"/>
          <w:tab w:val="left" w:pos="3167"/>
          <w:tab w:val="left" w:pos="4762"/>
          <w:tab w:val="left" w:pos="5683"/>
          <w:tab w:val="left" w:pos="6784"/>
          <w:tab w:val="left" w:pos="7180"/>
          <w:tab w:val="left" w:pos="8211"/>
        </w:tabs>
        <w:spacing w:line="240" w:lineRule="auto"/>
        <w:ind w:left="1" w:right="-18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к)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озможнос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ценке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ке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эффек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деяте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матер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алы,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пособах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4F5696" w:rsidRPr="003261E9" w:rsidRDefault="004F5696">
      <w:pPr>
        <w:widowControl w:val="0"/>
        <w:tabs>
          <w:tab w:val="left" w:pos="1899"/>
          <w:tab w:val="left" w:pos="3086"/>
          <w:tab w:val="left" w:pos="4383"/>
          <w:tab w:val="left" w:pos="5100"/>
          <w:tab w:val="left" w:pos="6265"/>
          <w:tab w:val="left" w:pos="6990"/>
          <w:tab w:val="left" w:pos="8258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3.7.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ефо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ефо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редставляется: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фамил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имя,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точ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очтовы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способ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да к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особы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редварител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для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письм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before="1"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соот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 гр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Default="004F5696" w:rsidP="00AE75B0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емя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овора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осят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 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рерыв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ют раз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овор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 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 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  <w:bookmarkStart w:id="5" w:name="_page_30_0"/>
      <w:bookmarkEnd w:id="4"/>
    </w:p>
    <w:p w:rsidR="004F5696" w:rsidRPr="003261E9" w:rsidRDefault="004F5696" w:rsidP="00AE75B0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евозмож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росы,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елефо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вается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ся)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вше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омер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елефо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3.8.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ответах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ефо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обрат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вшем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сообщ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право на по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вовых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омер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вного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акта);</w:t>
      </w:r>
    </w:p>
    <w:p w:rsidR="004F5696" w:rsidRPr="003261E9" w:rsidRDefault="004F5696">
      <w:pPr>
        <w:widowControl w:val="0"/>
        <w:spacing w:line="240" w:lineRule="auto"/>
        <w:ind w:left="708" w:right="43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 о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роках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 об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е) об 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отказа в предо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ж)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3.9.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формационные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ериа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матер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алов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роли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ак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Ц.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3.10.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оответст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егио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андар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тров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3.11.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сроках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ствляется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олнения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аки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-либо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спользова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овка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дства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иного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соглаше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адател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аты,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авто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еля,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им персонал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3.12.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омоченного орга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29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альной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92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именован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сельсовета Уярского райо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Кр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сноярского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959"/>
        </w:tabs>
        <w:spacing w:line="240" w:lineRule="auto"/>
        <w:ind w:left="125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орг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3126"/>
          <w:tab w:val="left" w:pos="4727"/>
          <w:tab w:val="left" w:pos="5300"/>
          <w:tab w:val="left" w:pos="7765"/>
        </w:tabs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яется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>Уярского района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4F5696" w:rsidRDefault="004F5696" w:rsidP="00AE75B0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обеспечивае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авление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ЕПГУ,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выбо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теля,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27.07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2010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и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bookmarkStart w:id="6" w:name="_page_32_0"/>
      <w:bookmarkEnd w:id="5"/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</w:p>
    <w:p w:rsidR="004F5696" w:rsidRPr="003261E9" w:rsidRDefault="004F5696" w:rsidP="00AE75B0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-распоряди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tabs>
          <w:tab w:val="left" w:pos="1990"/>
          <w:tab w:val="left" w:pos="2875"/>
          <w:tab w:val="left" w:pos="3328"/>
          <w:tab w:val="left" w:pos="5413"/>
          <w:tab w:val="left" w:pos="7354"/>
          <w:tab w:val="left" w:pos="9239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5.4.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нь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г,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ациями,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г,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ивным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актом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елях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с:</w:t>
      </w:r>
    </w:p>
    <w:p w:rsidR="004F5696" w:rsidRPr="003261E9" w:rsidRDefault="004F5696">
      <w:pPr>
        <w:widowControl w:val="0"/>
        <w:tabs>
          <w:tab w:val="left" w:pos="3096"/>
          <w:tab w:val="left" w:pos="4302"/>
          <w:tab w:val="left" w:pos="6352"/>
          <w:tab w:val="left" w:pos="8012"/>
          <w:tab w:val="left" w:pos="9221"/>
        </w:tabs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кадастра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карто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вой 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5.5.3.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стерством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ры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tabs>
          <w:tab w:val="left" w:pos="3317"/>
          <w:tab w:val="left" w:pos="5037"/>
          <w:tab w:val="left" w:pos="5435"/>
          <w:tab w:val="left" w:pos="8350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5.5.4.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стерством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5.5.5.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твом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 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5.5.6.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рожного дв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 w:rsidP="00AE75B0">
      <w:pPr>
        <w:widowControl w:val="0"/>
        <w:tabs>
          <w:tab w:val="left" w:pos="2792"/>
          <w:tab w:val="left" w:pos="7560"/>
        </w:tabs>
        <w:spacing w:line="240" w:lineRule="auto"/>
        <w:ind w:left="208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16"/>
          <w:tab w:val="left" w:pos="2700"/>
          <w:tab w:val="left" w:pos="4151"/>
          <w:tab w:val="left" w:pos="4532"/>
          <w:tab w:val="left" w:pos="6578"/>
          <w:tab w:val="left" w:pos="7416"/>
          <w:tab w:val="left" w:pos="7785"/>
          <w:tab w:val="left" w:pos="9237"/>
        </w:tabs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 в 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деле 1.4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6.1.1.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6.1.2.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авар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восста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работам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6.1.3.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терр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6.1.4.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акрыт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емляных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Новопятницкого 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атом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ависимо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 для 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является:</w:t>
      </w:r>
    </w:p>
    <w:p w:rsidR="004F5696" w:rsidRPr="003261E9" w:rsidRDefault="004F5696">
      <w:pPr>
        <w:widowControl w:val="0"/>
        <w:tabs>
          <w:tab w:val="left" w:pos="1699"/>
          <w:tab w:val="left" w:pos="3041"/>
          <w:tab w:val="left" w:pos="4599"/>
          <w:tab w:val="left" w:pos="5872"/>
          <w:tab w:val="left" w:pos="7155"/>
          <w:tab w:val="left" w:pos="8868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6.2.1.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-6.1.3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формой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ронного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ронной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цифровой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подпис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tabs>
          <w:tab w:val="left" w:pos="1389"/>
          <w:tab w:val="left" w:pos="2671"/>
          <w:tab w:val="left" w:pos="3181"/>
          <w:tab w:val="left" w:pos="4635"/>
          <w:tab w:val="left" w:pos="6081"/>
          <w:tab w:val="left" w:pos="6455"/>
          <w:tab w:val="left" w:pos="7423"/>
          <w:tab w:val="left" w:pos="8164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4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6.2.2.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акрыт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основ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6.1.4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астояще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регламен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санного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ронном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фровой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4F5696" w:rsidRPr="003261E9" w:rsidRDefault="004F5696">
      <w:pPr>
        <w:widowControl w:val="0"/>
        <w:spacing w:before="117"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page_34_0"/>
      <w:r w:rsidRPr="003261E9">
        <w:rPr>
          <w:rFonts w:ascii="Times New Roman" w:hAnsi="Times New Roman" w:cs="Times New Roman"/>
          <w:color w:val="000000"/>
          <w:sz w:val="24"/>
          <w:szCs w:val="24"/>
        </w:rPr>
        <w:t>6.2.3.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азе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фровой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дпис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tabs>
          <w:tab w:val="left" w:pos="1416"/>
          <w:tab w:val="left" w:pos="2050"/>
          <w:tab w:val="left" w:pos="3102"/>
          <w:tab w:val="left" w:pos="4155"/>
          <w:tab w:val="left" w:pos="4753"/>
          <w:tab w:val="left" w:pos="6296"/>
          <w:tab w:val="left" w:pos="8172"/>
          <w:tab w:val="left" w:pos="9241"/>
        </w:tabs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льтаты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 6.2.1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6.2.3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вного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фровой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лица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чный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 ЕП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У,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телю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льтата.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тол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ерри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Новопятницкого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сельсовета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ее-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Ц)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ляра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45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7. Порядок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и регис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аявления 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340"/>
          <w:tab w:val="left" w:pos="2884"/>
          <w:tab w:val="left" w:pos="4232"/>
          <w:tab w:val="left" w:pos="6233"/>
          <w:tab w:val="left" w:pos="7645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7.1.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авленного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(предс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6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.1.1,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6.1.3,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6.1.4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ляется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рабоч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 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сле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днем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 пос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плен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tabs>
          <w:tab w:val="left" w:pos="1340"/>
          <w:tab w:val="left" w:pos="2884"/>
          <w:tab w:val="left" w:pos="4232"/>
          <w:tab w:val="left" w:pos="6233"/>
          <w:tab w:val="left" w:pos="7645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7.2.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авленного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(предс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6.1.2,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7.3.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ерабочий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ичны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одлеж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ре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рабочий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5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 Срок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8.1.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Срок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ги:</w:t>
      </w:r>
    </w:p>
    <w:p w:rsidR="004F5696" w:rsidRPr="003261E9" w:rsidRDefault="004F5696">
      <w:pPr>
        <w:widowControl w:val="0"/>
        <w:tabs>
          <w:tab w:val="left" w:pos="1973"/>
          <w:tab w:val="left" w:pos="3557"/>
          <w:tab w:val="left" w:pos="4977"/>
          <w:tab w:val="left" w:pos="5397"/>
          <w:tab w:val="left" w:pos="6531"/>
          <w:tab w:val="left" w:pos="7380"/>
          <w:tab w:val="left" w:pos="8167"/>
        </w:tabs>
        <w:spacing w:before="1"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8.1.1.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6.1.1,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6.1.4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абочих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регистра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ане;</w:t>
      </w:r>
    </w:p>
    <w:p w:rsidR="004F5696" w:rsidRPr="003261E9" w:rsidRDefault="004F5696">
      <w:pPr>
        <w:widowControl w:val="0"/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8.1.2.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ю,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казанно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6.1.2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нта,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ставля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4F5696" w:rsidRPr="003261E9" w:rsidRDefault="004F5696">
      <w:pPr>
        <w:widowControl w:val="0"/>
        <w:spacing w:line="240" w:lineRule="auto"/>
        <w:ind w:left="1" w:right="-1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8.1.3.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ю,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казанно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6.1.3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нта,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ставля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4F5696" w:rsidRPr="003261E9" w:rsidRDefault="004F5696">
      <w:pPr>
        <w:widowControl w:val="0"/>
        <w:tabs>
          <w:tab w:val="left" w:pos="1416"/>
          <w:tab w:val="left" w:pos="2766"/>
          <w:tab w:val="left" w:pos="4385"/>
          <w:tab w:val="left" w:pos="6704"/>
          <w:tab w:val="left" w:pos="8319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8.2.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ране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еисправн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      </w:t>
      </w:r>
      <w:r w:rsidRPr="003261E9">
        <w:rPr>
          <w:rFonts w:ascii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тя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тре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 в вы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(и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пра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дничные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нер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мя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яется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амед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одачей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ами,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ала</w:t>
      </w:r>
      <w:r w:rsidRPr="003261E9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 соотве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6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8.3.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Продолж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ликв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женерных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тыр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 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4F5696" w:rsidRPr="003261E9" w:rsidRDefault="004F5696">
      <w:pPr>
        <w:widowControl w:val="0"/>
        <w:spacing w:before="117"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page_38_0"/>
      <w:r w:rsidRPr="003261E9">
        <w:rPr>
          <w:rFonts w:ascii="Times New Roman" w:hAnsi="Times New Roman" w:cs="Times New Roman"/>
          <w:color w:val="000000"/>
          <w:sz w:val="24"/>
          <w:szCs w:val="24"/>
        </w:rPr>
        <w:t>8.3.1.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срока,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аварийн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-восс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овых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раво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водства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про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ся.</w:t>
      </w: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8.4.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родление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ществляется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ечения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выд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8.4.1.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Подача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ранее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8.4.2.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Продле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мляных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имо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овое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раво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емляных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tabs>
          <w:tab w:val="left" w:pos="1416"/>
        </w:tabs>
        <w:spacing w:before="1"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8.5.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работ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ствляется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рабочих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ечения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рока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 выд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разреш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мляных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316" w:right="332" w:hanging="21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 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одимых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одлежа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9.1.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симо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т,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оверя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иси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ЕСИА)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рены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равления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роса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стемы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аимоде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омочия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я).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ряется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лиф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чае,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лем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кое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лицо)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валифиц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формате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ия;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емляных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с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(для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работ);</w:t>
      </w:r>
    </w:p>
    <w:p w:rsidR="004F5696" w:rsidRPr="003261E9" w:rsidRDefault="004F5696">
      <w:pPr>
        <w:widowControl w:val="0"/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овор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одряд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9.2.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тов,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 ос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для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9.2.1.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та:</w:t>
      </w:r>
    </w:p>
    <w:p w:rsidR="004F5696" w:rsidRPr="003261E9" w:rsidRDefault="004F5696">
      <w:pPr>
        <w:widowControl w:val="0"/>
        <w:spacing w:line="240" w:lineRule="auto"/>
        <w:ind w:left="-51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9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а)        </w:t>
      </w:r>
      <w:r w:rsidRPr="003261E9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bookmarkEnd w:id="8"/>
    </w:p>
    <w:p w:rsidR="004F5696" w:rsidRPr="003261E9" w:rsidRDefault="004F5696">
      <w:pPr>
        <w:widowControl w:val="0"/>
        <w:spacing w:before="117" w:line="240" w:lineRule="auto"/>
        <w:ind w:left="1" w:right="-50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page_40_0"/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теракт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како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способов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ьтата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венной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ги: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ПГУ;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ажном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органе,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ФЦ;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умажном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Про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кт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водства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tabs>
          <w:tab w:val="left" w:pos="1416"/>
        </w:tabs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тексто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работ;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ка;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ными 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проек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да, 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лжи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тех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оследов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работ,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роезже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ралей,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еходных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ров;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меро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благ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ва;</w:t>
      </w:r>
    </w:p>
    <w:p w:rsidR="004F5696" w:rsidRPr="003261E9" w:rsidRDefault="004F5696" w:rsidP="00782470">
      <w:pPr>
        <w:widowControl w:val="0"/>
        <w:tabs>
          <w:tab w:val="left" w:pos="1611"/>
          <w:tab w:val="left" w:pos="3085"/>
          <w:tab w:val="left" w:pos="3917"/>
          <w:tab w:val="left" w:pos="4317"/>
          <w:tab w:val="left" w:pos="6042"/>
          <w:tab w:val="left" w:pos="6970"/>
          <w:tab w:val="left" w:pos="8110"/>
        </w:tabs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опогр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1:500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оводимых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роект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нных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пло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док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и;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дзем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икаци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   </w:t>
      </w:r>
      <w:r w:rsidRPr="003261E9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дей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ям;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ики;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травя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оя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 мес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ановки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огражде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-то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лан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Свода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47.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3330.2016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ерные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ыскания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редак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-02-9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6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1-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104-97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ыска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опогр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фическом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женерные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2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5.18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9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-5.199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104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ыскания для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звод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согласовывае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отве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никац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правообладате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чае,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сли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аходящ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еся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ридических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которы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5696" w:rsidRPr="003261E9" w:rsidRDefault="004F5696">
      <w:pPr>
        <w:widowControl w:val="0"/>
        <w:spacing w:before="1"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водства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жей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согласов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емы дв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орта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ешеходов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кцией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дорож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дв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азрабо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роекта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привл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каемым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овора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ическим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диче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ким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оторые 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чл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(обр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4 к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астоящему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widowControl w:val="0"/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ложе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кте 1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.1.3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 Ад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tabs>
          <w:tab w:val="left" w:pos="2875"/>
          <w:tab w:val="left" w:pos="4443"/>
          <w:tab w:val="left" w:pos="5187"/>
          <w:tab w:val="left" w:pos="6874"/>
          <w:tab w:val="left" w:pos="7275"/>
          <w:tab w:val="left" w:pos="8138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овор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ехноло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ении)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объ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сетям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ловия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сетям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(при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я);</w:t>
      </w:r>
      <w:bookmarkEnd w:id="9"/>
    </w:p>
    <w:p w:rsidR="004F5696" w:rsidRPr="003261E9" w:rsidRDefault="004F5696">
      <w:pPr>
        <w:widowControl w:val="0"/>
        <w:spacing w:before="117"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page_42_0"/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едвиж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истр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в 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недвиж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9.2.2.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6.1.2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та: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теракт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ельной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како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способов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ьтата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ги: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ПГУ;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ажном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органе,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ФЦ;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умажном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Ц;</w:t>
      </w:r>
    </w:p>
    <w:p w:rsidR="004F5696" w:rsidRPr="003261E9" w:rsidRDefault="004F5696">
      <w:pPr>
        <w:widowControl w:val="0"/>
        <w:spacing w:before="1"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частка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бот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(выко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ровка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ельной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ния);</w:t>
      </w:r>
    </w:p>
    <w:p w:rsidR="004F5696" w:rsidRPr="003261E9" w:rsidRDefault="004F5696">
      <w:pPr>
        <w:widowControl w:val="0"/>
        <w:spacing w:line="240" w:lineRule="auto"/>
        <w:ind w:left="1" w:right="-1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т,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твержда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аций,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межных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тоящих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9.2.3.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анно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6.1.3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та: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теракт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како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способов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ьтата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ги: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ПГУ;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ажном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органе,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ФЦ;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умажном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кале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роект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зводства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(в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ений);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ка,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венного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с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(для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работ)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9.3. 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требовать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еля:</w:t>
      </w:r>
    </w:p>
    <w:p w:rsidR="004F5696" w:rsidRPr="003261E9" w:rsidRDefault="004F5696">
      <w:pPr>
        <w:widowControl w:val="0"/>
        <w:tabs>
          <w:tab w:val="left" w:pos="1852"/>
          <w:tab w:val="left" w:pos="2584"/>
          <w:tab w:val="left" w:pos="4489"/>
          <w:tab w:val="left" w:pos="5712"/>
          <w:tab w:val="left" w:pos="6302"/>
          <w:tab w:val="left" w:pos="8209"/>
        </w:tabs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9.3.1.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вления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том;</w:t>
      </w:r>
    </w:p>
    <w:p w:rsidR="004F5696" w:rsidRPr="003261E9" w:rsidRDefault="004F5696">
      <w:pPr>
        <w:widowControl w:val="0"/>
        <w:tabs>
          <w:tab w:val="left" w:pos="1509"/>
          <w:tab w:val="left" w:pos="3247"/>
          <w:tab w:val="left" w:pos="3759"/>
          <w:tab w:val="left" w:pos="4777"/>
          <w:tab w:val="left" w:pos="5233"/>
          <w:tab w:val="left" w:pos="5630"/>
          <w:tab w:val="left" w:pos="6916"/>
          <w:tab w:val="left" w:pos="7504"/>
          <w:tab w:val="left" w:pos="8356"/>
          <w:tab w:val="left" w:pos="8814"/>
          <w:tab w:val="left" w:pos="9238"/>
        </w:tabs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9.3.2.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едостовер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ывались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еме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мых    </w:t>
      </w:r>
      <w:r w:rsidRPr="003261E9">
        <w:rPr>
          <w:rFonts w:ascii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ги,    </w:t>
      </w:r>
      <w:r w:rsidRPr="003261E9">
        <w:rPr>
          <w:rFonts w:ascii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искл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сл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в:</w:t>
      </w:r>
    </w:p>
    <w:p w:rsidR="004F5696" w:rsidRPr="003261E9" w:rsidRDefault="004F5696">
      <w:pPr>
        <w:widowControl w:val="0"/>
        <w:tabs>
          <w:tab w:val="left" w:pos="1217"/>
          <w:tab w:val="left" w:pos="2622"/>
          <w:tab w:val="left" w:pos="4126"/>
          <w:tab w:val="left" w:pos="5832"/>
          <w:tab w:val="left" w:pos="7139"/>
          <w:tab w:val="left" w:pos="8084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требован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правовых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кас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бок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нтах,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телем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ервона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включен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пр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 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тов;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нфо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бо в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нии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  <w:bookmarkEnd w:id="10"/>
    </w:p>
    <w:p w:rsidR="004F5696" w:rsidRPr="003261E9" w:rsidRDefault="004F5696">
      <w:pPr>
        <w:widowControl w:val="0"/>
        <w:tabs>
          <w:tab w:val="left" w:pos="7519"/>
        </w:tabs>
        <w:spacing w:before="117"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_page_44_0"/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тально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аков)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ибоч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редоставляюще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нтов,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чем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азе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достав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ства.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42" w:right="275" w:firstLine="295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10. 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орые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в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органов вла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10.1.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межв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венного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елях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tabs>
          <w:tab w:val="left" w:pos="1256"/>
          <w:tab w:val="left" w:pos="2491"/>
          <w:tab w:val="left" w:pos="3076"/>
          <w:tab w:val="left" w:pos="4304"/>
          <w:tab w:val="left" w:pos="6484"/>
          <w:tab w:val="left" w:pos="7614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инд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раш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теля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терр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оссийск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 в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а);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ктер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ках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на объек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едви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4712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емом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е; д)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стро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во;</w:t>
      </w:r>
    </w:p>
    <w:p w:rsidR="004F5696" w:rsidRPr="003261E9" w:rsidRDefault="004F5696">
      <w:pPr>
        <w:widowControl w:val="0"/>
        <w:spacing w:line="240" w:lineRule="auto"/>
        <w:ind w:left="708" w:right="-1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ъек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 ж)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ждений,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одящ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хся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разреше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размещ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 объек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мом стро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тельстве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метров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дома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рам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екта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стро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 садового дома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э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рекламной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кции;</w:t>
      </w:r>
    </w:p>
    <w:p w:rsidR="004F5696" w:rsidRPr="003261E9" w:rsidRDefault="004F5696">
      <w:pPr>
        <w:widowControl w:val="0"/>
        <w:spacing w:before="1"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м)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одкл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женерн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тра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ходов;</w:t>
      </w:r>
    </w:p>
    <w:p w:rsidR="004F5696" w:rsidRPr="003261E9" w:rsidRDefault="004F5696">
      <w:pPr>
        <w:widowControl w:val="0"/>
        <w:tabs>
          <w:tab w:val="left" w:pos="1536"/>
          <w:tab w:val="left" w:pos="1999"/>
          <w:tab w:val="left" w:pos="3251"/>
          <w:tab w:val="left" w:pos="3689"/>
          <w:tab w:val="left" w:pos="4064"/>
          <w:tab w:val="left" w:pos="4869"/>
          <w:tab w:val="left" w:pos="6234"/>
          <w:tab w:val="left" w:pos="6680"/>
          <w:tab w:val="left" w:pos="8484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10.2.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поряже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3261E9">
        <w:rPr>
          <w:rFonts w:ascii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подведом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    </w:t>
      </w:r>
      <w:r w:rsidRPr="003261E9">
        <w:rPr>
          <w:rFonts w:ascii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ым     </w:t>
      </w:r>
      <w:r w:rsidRPr="003261E9">
        <w:rPr>
          <w:rFonts w:ascii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ам,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г,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актам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10.3.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ты,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0.1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нта,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ыть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лены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аза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телю в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649" w:right="437" w:hanging="451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 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в 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 пре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2" w:name="_page_46_0"/>
    </w:p>
    <w:p w:rsidR="004F5696" w:rsidRPr="003261E9" w:rsidRDefault="004F5696">
      <w:pPr>
        <w:spacing w:after="14" w:line="1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 яв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11.1.1.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торых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вход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4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11.1.2.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еракт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ГУ;</w:t>
      </w:r>
    </w:p>
    <w:p w:rsidR="004F5696" w:rsidRPr="003261E9" w:rsidRDefault="004F5696">
      <w:pPr>
        <w:widowControl w:val="0"/>
        <w:tabs>
          <w:tab w:val="left" w:pos="3171"/>
          <w:tab w:val="left" w:pos="4497"/>
          <w:tab w:val="left" w:pos="5824"/>
          <w:tab w:val="left" w:pos="7340"/>
          <w:tab w:val="left" w:pos="9002"/>
        </w:tabs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11.1.3.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док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tabs>
          <w:tab w:val="left" w:pos="1399"/>
          <w:tab w:val="left" w:pos="3450"/>
          <w:tab w:val="left" w:pos="4740"/>
          <w:tab w:val="left" w:pos="6057"/>
          <w:tab w:val="left" w:pos="8105"/>
        </w:tabs>
        <w:spacing w:line="240" w:lineRule="auto"/>
        <w:ind w:left="1" w:right="-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11.1.4.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лномоч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ом);</w:t>
      </w:r>
    </w:p>
    <w:p w:rsidR="004F5696" w:rsidRPr="003261E9" w:rsidRDefault="004F5696">
      <w:pPr>
        <w:widowControl w:val="0"/>
        <w:spacing w:line="240" w:lineRule="auto"/>
        <w:ind w:left="1" w:right="-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11.1.5.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умажном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подчист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текста,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нные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рядке,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ством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11.1.6.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ронном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озволяет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сод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ржащ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11.1.7.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актам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tabs>
          <w:tab w:val="left" w:pos="365"/>
          <w:tab w:val="left" w:pos="1301"/>
          <w:tab w:val="left" w:pos="2025"/>
          <w:tab w:val="left" w:pos="2426"/>
          <w:tab w:val="left" w:pos="2900"/>
          <w:tab w:val="left" w:pos="3778"/>
          <w:tab w:val="left" w:pos="4431"/>
          <w:tab w:val="left" w:pos="5975"/>
          <w:tab w:val="left" w:pos="7201"/>
          <w:tab w:val="left" w:pos="8280"/>
        </w:tabs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11.1.8.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есоблюден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 11 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от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реля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2011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63-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эле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ловий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4F5696" w:rsidRPr="003261E9" w:rsidRDefault="004F5696">
      <w:pPr>
        <w:widowControl w:val="0"/>
        <w:spacing w:before="1"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11.2.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азе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кте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оформляе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2 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астоящему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Админис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11.3.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азе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ованиям,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кте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особом,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ределе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акого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аявления,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либо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выбр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одаче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омоченный орга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11.4.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576" w:right="372" w:hanging="145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 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 приос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1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ановления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смотре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о. 12.2.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для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tabs>
          <w:tab w:val="left" w:pos="1431"/>
          <w:tab w:val="left" w:pos="3593"/>
          <w:tab w:val="left" w:pos="5375"/>
          <w:tab w:val="left" w:pos="6105"/>
          <w:tab w:val="left" w:pos="8616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12.2.1.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одведом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рга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св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и)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12.2.2.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оответств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актам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3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12.2.3.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евозмож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сроки;</w:t>
      </w:r>
      <w:bookmarkEnd w:id="12"/>
    </w:p>
    <w:p w:rsidR="004F5696" w:rsidRPr="003261E9" w:rsidRDefault="004F5696">
      <w:pPr>
        <w:widowControl w:val="0"/>
        <w:spacing w:before="117"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page_48_0"/>
      <w:r w:rsidRPr="003261E9">
        <w:rPr>
          <w:rFonts w:ascii="Times New Roman" w:hAnsi="Times New Roman" w:cs="Times New Roman"/>
          <w:color w:val="000000"/>
          <w:sz w:val="24"/>
          <w:szCs w:val="24"/>
        </w:rPr>
        <w:t>12.2.4.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бот</w:t>
      </w:r>
      <w:r w:rsidRPr="003261E9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на 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вление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12.2.5.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ивых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к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Отказ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репя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505" w:right="213" w:hanging="532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13. Порядок, размер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основа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ли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латы, 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ние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13.1.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беспла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03" w:right="248" w:firstLine="111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14.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не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одимых и обя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для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 том числе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 и 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4F5696" w:rsidRPr="003261E9" w:rsidRDefault="004F5696">
      <w:pPr>
        <w:widowControl w:val="0"/>
        <w:spacing w:line="240" w:lineRule="auto"/>
        <w:ind w:left="320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аких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14.1.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от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ют.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457" w:right="6" w:hanging="269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особы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 по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обеспечива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авление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ЕПГУ,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формах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соответ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Pr="003261E9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27.07.2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и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15.1.1.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автор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стемы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ЕСИА),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лняе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ормы.</w:t>
      </w:r>
    </w:p>
    <w:p w:rsidR="004F5696" w:rsidRPr="003261E9" w:rsidRDefault="004F5696">
      <w:pPr>
        <w:widowControl w:val="0"/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15.1.2.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тается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одпис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15.1.3.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чении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органом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каб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ете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теля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ЕПГУ.</w:t>
      </w:r>
    </w:p>
    <w:p w:rsidR="004F5696" w:rsidRPr="003261E9" w:rsidRDefault="004F5696">
      <w:pPr>
        <w:widowControl w:val="0"/>
        <w:tabs>
          <w:tab w:val="left" w:pos="2140"/>
          <w:tab w:val="left" w:pos="2628"/>
          <w:tab w:val="left" w:pos="3064"/>
          <w:tab w:val="left" w:pos="3886"/>
          <w:tab w:val="left" w:pos="5019"/>
          <w:tab w:val="left" w:pos="6284"/>
          <w:tab w:val="left" w:pos="7023"/>
          <w:tab w:val="left" w:pos="8028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7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15.1.4.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    </w:t>
      </w:r>
      <w:r w:rsidRPr="003261E9">
        <w:rPr>
          <w:rFonts w:ascii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основан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    </w:t>
      </w:r>
      <w:r w:rsidRPr="003261E9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ронных     </w:t>
      </w:r>
      <w:r w:rsidRPr="003261E9">
        <w:rPr>
          <w:rFonts w:ascii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     </w:t>
      </w:r>
      <w:r w:rsidRPr="003261E9">
        <w:rPr>
          <w:rFonts w:ascii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имоде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вия,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 св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жном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ФЦ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согла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органом,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ства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27.09.2011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797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много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нкци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це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     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фондов,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bookmarkEnd w:id="13"/>
    </w:p>
    <w:p w:rsidR="004F5696" w:rsidRPr="003261E9" w:rsidRDefault="004F5696">
      <w:pPr>
        <w:widowControl w:val="0"/>
        <w:spacing w:before="117" w:line="240" w:lineRule="auto"/>
        <w:ind w:left="1" w:right="-54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_page_50_0"/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ектов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бо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очтово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о вр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810" w:right="964" w:hanging="208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особы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чения Заяви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тата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 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ими способами: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16.1.1.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 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ГУ.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16.2.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ьтата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вом:</w:t>
      </w:r>
    </w:p>
    <w:p w:rsidR="004F5696" w:rsidRPr="003261E9" w:rsidRDefault="004F5696">
      <w:pPr>
        <w:widowControl w:val="0"/>
        <w:spacing w:line="240" w:lineRule="auto"/>
        <w:ind w:left="708" w:right="41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ЕПГУ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ать ста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8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 - по телефо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16.3.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особы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ги:</w:t>
      </w:r>
    </w:p>
    <w:p w:rsidR="004F5696" w:rsidRPr="003261E9" w:rsidRDefault="004F5696">
      <w:pPr>
        <w:widowControl w:val="0"/>
        <w:tabs>
          <w:tab w:val="left" w:pos="1773"/>
          <w:tab w:val="left" w:pos="3188"/>
          <w:tab w:val="left" w:pos="4817"/>
          <w:tab w:val="left" w:pos="6165"/>
          <w:tab w:val="left" w:pos="7521"/>
        </w:tabs>
        <w:spacing w:line="240" w:lineRule="auto"/>
        <w:ind w:left="1" w:right="-1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16.3.1.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фровой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tabs>
          <w:tab w:val="left" w:pos="1557"/>
          <w:tab w:val="left" w:pos="3051"/>
          <w:tab w:val="left" w:pos="3634"/>
          <w:tab w:val="left" w:pos="5075"/>
          <w:tab w:val="left" w:pos="6028"/>
          <w:tab w:val="left" w:pos="6673"/>
          <w:tab w:val="left" w:pos="8688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16.3.2.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телю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аключен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ства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27.0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9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.2011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797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трами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сполни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джет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бъек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16.4.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особ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ределяе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ывается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73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аксималь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 ож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17.1.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жида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одаче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10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86" w:right="-34" w:firstLine="44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 Требов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 в 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к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для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о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</w:p>
    <w:p w:rsidR="004F5696" w:rsidRPr="003261E9" w:rsidRDefault="004F5696">
      <w:pPr>
        <w:widowControl w:val="0"/>
        <w:spacing w:line="240" w:lineRule="auto"/>
        <w:ind w:left="205" w:right="1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дам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 их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 и пер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ги,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чис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к обеспе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для инв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ломоб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159"/>
          <w:tab w:val="left" w:pos="3069"/>
          <w:tab w:val="left" w:pos="3997"/>
          <w:tab w:val="left" w:pos="5327"/>
          <w:tab w:val="left" w:pos="5749"/>
          <w:tab w:val="left" w:pos="7304"/>
          <w:tab w:val="left" w:pos="8999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ний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которы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ществляется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выдача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добс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 остан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вок 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нного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ранспор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18.2.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чае,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(парко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и)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я),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тов,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нспор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. За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арков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ся.</w:t>
      </w:r>
    </w:p>
    <w:p w:rsidR="004F5696" w:rsidRPr="003261E9" w:rsidRDefault="004F5696">
      <w:pPr>
        <w:widowControl w:val="0"/>
        <w:spacing w:line="240" w:lineRule="auto"/>
        <w:ind w:left="-52" w:right="2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18.3.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арковк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альных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валидов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ке 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арков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выдел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10%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bookmarkEnd w:id="14"/>
    </w:p>
    <w:p w:rsidR="004F5696" w:rsidRPr="003261E9" w:rsidRDefault="004F5696">
      <w:pPr>
        <w:widowControl w:val="0"/>
        <w:spacing w:before="117" w:line="240" w:lineRule="auto"/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_page_52_0"/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арковк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емых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валидами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орядке,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оссийской</w:t>
      </w:r>
      <w:r w:rsidRPr="003261E9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дств,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еревозя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аких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дов.</w:t>
      </w:r>
    </w:p>
    <w:p w:rsidR="004F5696" w:rsidRPr="003261E9" w:rsidRDefault="004F5696">
      <w:pPr>
        <w:widowControl w:val="0"/>
        <w:tabs>
          <w:tab w:val="left" w:pos="1995"/>
          <w:tab w:val="left" w:pos="2366"/>
          <w:tab w:val="left" w:pos="4005"/>
          <w:tab w:val="left" w:pos="5043"/>
          <w:tab w:val="left" w:pos="5805"/>
          <w:tab w:val="left" w:pos="6693"/>
          <w:tab w:val="left" w:pos="8161"/>
          <w:tab w:val="left" w:pos="9218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18.4.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елях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репя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елей,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ередв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гающ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оляска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ния,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редоставляется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так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прежда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особле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воляю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ими    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беспрепя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нный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ередв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дов.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18.5.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полномоче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быт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табл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(вывеской),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на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4F5696" w:rsidRPr="003261E9" w:rsidRDefault="004F5696">
      <w:pPr>
        <w:widowControl w:val="0"/>
        <w:spacing w:before="1" w:line="240" w:lineRule="auto"/>
        <w:ind w:left="708" w:right="430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; -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работы;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гр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ном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 тел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для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справок.</w:t>
      </w:r>
    </w:p>
    <w:p w:rsidR="004F5696" w:rsidRPr="003261E9" w:rsidRDefault="004F5696">
      <w:pPr>
        <w:widowControl w:val="0"/>
        <w:spacing w:line="240" w:lineRule="auto"/>
        <w:ind w:left="1" w:right="-5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18.6.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Помещ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оторых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демиологич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ким правилам 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708" w:right="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18.7. 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в которых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гос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венная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тся: - прот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стемой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ожаро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1812" w:firstLine="13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овеще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 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чре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; -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инской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ком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18.8.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Зал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льям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скамьями,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тво которы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ределя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3261E9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также информационными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ендами.</w:t>
      </w:r>
    </w:p>
    <w:p w:rsidR="004F5696" w:rsidRPr="003261E9" w:rsidRDefault="004F5696">
      <w:pPr>
        <w:widowControl w:val="0"/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18.9.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Тексты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матер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алов,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онном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чте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шр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важных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ст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шр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4F5696" w:rsidRPr="003261E9" w:rsidRDefault="004F5696">
      <w:pPr>
        <w:widowControl w:val="0"/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18.10.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аявлений</w:t>
      </w:r>
      <w:r w:rsidRPr="003261E9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ями,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(сто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 бла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ными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ринадлежнос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18.11.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еста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чкам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ывескам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ном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 каб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ета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менования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дела;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(послед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-граф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телей.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18.12.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абочее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аждого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быть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омпь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тью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мым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ером)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вом.</w:t>
      </w:r>
    </w:p>
    <w:p w:rsidR="004F5696" w:rsidRPr="003261E9" w:rsidRDefault="004F5696">
      <w:pPr>
        <w:widowControl w:val="0"/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18.13.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о,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таб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фам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и,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 (посл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днее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18.14. 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дам обеспечива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тся:</w:t>
      </w:r>
    </w:p>
    <w:p w:rsidR="004F5696" w:rsidRPr="003261E9" w:rsidRDefault="004F5696">
      <w:pPr>
        <w:widowControl w:val="0"/>
        <w:spacing w:line="240" w:lineRule="auto"/>
        <w:ind w:left="1" w:right="-5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ятс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котор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редоставляется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7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возмож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самостоя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ории,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ект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посадки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о, в 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кресл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-коляск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End w:id="15"/>
    </w:p>
    <w:p w:rsidR="004F5696" w:rsidRPr="003261E9" w:rsidRDefault="004F5696">
      <w:pPr>
        <w:widowControl w:val="0"/>
        <w:spacing w:before="117"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_page_54_0"/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ровожде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дов,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адлеж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елей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ятстве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нвалидов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которы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ге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четом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мой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инвалидов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ковой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также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-точе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Бр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йля;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до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рдо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ифлос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рдопе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одчи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собак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ения),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орых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before="1"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оказа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реодолении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бар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еров,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76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19. Показател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качес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4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19.1.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ествлят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сле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 по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елям:</w:t>
      </w:r>
    </w:p>
    <w:p w:rsidR="004F5696" w:rsidRPr="003261E9" w:rsidRDefault="004F5696">
      <w:pPr>
        <w:widowControl w:val="0"/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ке,</w:t>
      </w:r>
      <w:r w:rsidRPr="003261E9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сроках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оде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нформацио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елеко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онных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сетях 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(в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сле в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708" w:right="-5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возмож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выбора 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елем форм пре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возмож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</w:p>
    <w:p w:rsidR="004F5696" w:rsidRPr="003261E9" w:rsidRDefault="004F569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ЕПГУ;</w:t>
      </w:r>
    </w:p>
    <w:p w:rsidR="004F5696" w:rsidRPr="003261E9" w:rsidRDefault="004F5696">
      <w:pPr>
        <w:widowControl w:val="0"/>
        <w:spacing w:before="1"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форме, в том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 ЕПГУ;</w:t>
      </w:r>
    </w:p>
    <w:p w:rsidR="004F5696" w:rsidRPr="003261E9" w:rsidRDefault="004F5696">
      <w:pPr>
        <w:widowControl w:val="0"/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сл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аселен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соблюде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ожидания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тата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ж)</w:t>
      </w:r>
      <w:r w:rsidRPr="003261E9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соблюде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 при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жалоб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граждан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ги,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ГУ;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и)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возмож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одержа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еобход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та, в том числе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 ис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ЕПГУ;</w:t>
      </w:r>
    </w:p>
    <w:p w:rsidR="004F5696" w:rsidRPr="003261E9" w:rsidRDefault="004F5696">
      <w:pPr>
        <w:widowControl w:val="0"/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 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сле с испол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ЕПГУ.</w:t>
      </w:r>
    </w:p>
    <w:p w:rsidR="004F5696" w:rsidRPr="003261E9" w:rsidRDefault="004F5696">
      <w:pPr>
        <w:widowControl w:val="0"/>
        <w:tabs>
          <w:tab w:val="left" w:pos="1447"/>
          <w:tab w:val="left" w:pos="1865"/>
          <w:tab w:val="left" w:pos="2711"/>
          <w:tab w:val="left" w:pos="4590"/>
          <w:tab w:val="left" w:pos="6538"/>
          <w:tab w:val="left" w:pos="7546"/>
          <w:tab w:val="left" w:pos="9219"/>
        </w:tabs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19.2.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иси.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пись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елефо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19.3.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достав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 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аимоде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671" w:right="549" w:hanging="2364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7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 Требов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 форме</w:t>
      </w:r>
      <w:bookmarkEnd w:id="16"/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7" w:name="_page_56_0"/>
    </w:p>
    <w:p w:rsidR="004F5696" w:rsidRPr="003261E9" w:rsidRDefault="004F5696">
      <w:pPr>
        <w:spacing w:after="14" w:line="1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20.1.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ЕСИА,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рофиля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авто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тдел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олей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ерак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20.2.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теракт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tabs>
          <w:tab w:val="left" w:pos="1481"/>
          <w:tab w:val="left" w:pos="3086"/>
          <w:tab w:val="left" w:pos="4393"/>
          <w:tab w:val="left" w:pos="4805"/>
          <w:tab w:val="left" w:pos="6743"/>
          <w:tab w:val="left" w:pos="8666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20.3.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зая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репленными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тов,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 в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 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автор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ЕСИА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тается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 подпис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заявл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20.4.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льтаты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рме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ктр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(кроме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чаев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ЕПГУ).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тат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ренным</w:t>
      </w:r>
      <w:r w:rsidRPr="003261E9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вного 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20.5.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иных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форме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ниципальных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20.5.1.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лектро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в сле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ах: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ml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верж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ены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в ви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файлов в фо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do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doc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x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odt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 для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вкл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 фор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ы;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pdf,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jp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g,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b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p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ff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овым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ем,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ческие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ображени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</w:t>
      </w:r>
      <w:r w:rsidRPr="003261E9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 zip,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- для сж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в 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файл;</w:t>
      </w:r>
    </w:p>
    <w:p w:rsidR="004F5696" w:rsidRPr="003261E9" w:rsidRDefault="004F5696">
      <w:pPr>
        <w:widowControl w:val="0"/>
        <w:spacing w:line="240" w:lineRule="auto"/>
        <w:ind w:left="708" w:right="-5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ig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вали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ицирован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ронной подпис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 20.5.2.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рование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ронного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4F5696" w:rsidRPr="003261E9" w:rsidRDefault="004F5696">
      <w:pPr>
        <w:widowControl w:val="0"/>
        <w:spacing w:line="240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ала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(испо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опий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которое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ала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500 dpi (м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таб 1:1)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след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мов: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о-белы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(и</w:t>
      </w:r>
      <w:r w:rsidRPr="003261E9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текста);</w:t>
      </w:r>
    </w:p>
    <w:p w:rsidR="004F5696" w:rsidRPr="003261E9" w:rsidRDefault="004F5696">
      <w:pPr>
        <w:widowControl w:val="0"/>
        <w:spacing w:line="240" w:lineRule="auto"/>
        <w:ind w:left="1" w:right="-4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серо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чии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ображе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от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я);</w:t>
      </w:r>
    </w:p>
    <w:p w:rsidR="004F5696" w:rsidRPr="003261E9" w:rsidRDefault="004F5696">
      <w:pPr>
        <w:widowControl w:val="0"/>
        <w:spacing w:line="240" w:lineRule="auto"/>
        <w:ind w:left="1" w:right="-4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и»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(при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алич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ческ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F5696" w:rsidRPr="003261E9" w:rsidRDefault="004F5696">
      <w:pPr>
        <w:widowControl w:val="0"/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наков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длиннос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о: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 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ш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блан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7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ство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лов</w:t>
      </w:r>
      <w:r w:rsidRPr="003261E9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лжно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кажды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которы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 тексто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графичес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7"/>
    </w:p>
    <w:p w:rsidR="004F5696" w:rsidRPr="003261E9" w:rsidRDefault="004F5696">
      <w:pPr>
        <w:widowControl w:val="0"/>
        <w:spacing w:before="117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_page_58_0"/>
      <w:r w:rsidRPr="003261E9">
        <w:rPr>
          <w:rFonts w:ascii="Times New Roman" w:hAnsi="Times New Roman" w:cs="Times New Roman"/>
          <w:color w:val="000000"/>
          <w:sz w:val="24"/>
          <w:szCs w:val="24"/>
        </w:rPr>
        <w:t>20.5.3.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лектро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должны обеспечив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ь: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озмож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ость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 лис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 в док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менте;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возмож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текста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сключен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ев,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огда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являе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я);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 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 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содерж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тов,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рирова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3261E9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 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делам)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ки,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ереходы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ржащ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тексте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кам и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абл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20.5.4.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ты,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одлежа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xl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X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L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 отдел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ронного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98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21. Требов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rPr>
          <w:rFonts w:ascii="Times New Roman" w:hAnsi="Times New Roman" w:cs="Times New Roman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21.1.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согла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4F5696" w:rsidRPr="003261E9" w:rsidRDefault="004F5696">
      <w:pPr>
        <w:widowControl w:val="0"/>
        <w:spacing w:line="240" w:lineRule="auto"/>
        <w:ind w:left="-60" w:right="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br w:type="column"/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4F5696" w:rsidRPr="003261E9" w:rsidRDefault="004F5696">
      <w:pPr>
        <w:rPr>
          <w:rFonts w:ascii="Times New Roman" w:hAnsi="Times New Roman" w:cs="Times New Roman"/>
          <w:sz w:val="24"/>
          <w:szCs w:val="24"/>
        </w:rPr>
        <w:sectPr w:rsidR="004F5696" w:rsidRPr="003261E9">
          <w:type w:val="continuous"/>
          <w:pgSz w:w="11906" w:h="16838"/>
          <w:pgMar w:top="1134" w:right="848" w:bottom="1134" w:left="1701" w:header="0" w:footer="0" w:gutter="0"/>
          <w:cols w:num="2" w:space="708" w:equalWidth="0">
            <w:col w:w="7430" w:space="184"/>
            <w:col w:w="1742"/>
          </w:cols>
        </w:sectPr>
      </w:pP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751" w:right="85" w:hanging="190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3. Состав,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оследов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сроки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лне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р, требо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ыполнения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808" w:right="53" w:hanging="99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22. Состав,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оследов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сроки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админис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 (д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22.1.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р:</w:t>
      </w:r>
    </w:p>
    <w:p w:rsidR="004F5696" w:rsidRPr="003261E9" w:rsidRDefault="004F5696">
      <w:pPr>
        <w:widowControl w:val="0"/>
        <w:spacing w:line="240" w:lineRule="auto"/>
        <w:ind w:left="1" w:right="-5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обработ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редвари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tabs>
          <w:tab w:val="left" w:pos="1152"/>
          <w:tab w:val="left" w:pos="2904"/>
          <w:tab w:val="left" w:pos="3285"/>
          <w:tab w:val="left" w:pos="4829"/>
          <w:tab w:val="left" w:pos="7091"/>
          <w:tab w:val="left" w:pos="8249"/>
          <w:tab w:val="left" w:pos="8614"/>
        </w:tabs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форм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межведомс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(ор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1" w:right="-5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возмо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роекта 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F5696" w:rsidRPr="003261E9" w:rsidRDefault="004F5696">
      <w:pPr>
        <w:widowControl w:val="0"/>
        <w:tabs>
          <w:tab w:val="left" w:pos="1165"/>
          <w:tab w:val="left" w:pos="2376"/>
          <w:tab w:val="left" w:pos="3515"/>
          <w:tab w:val="left" w:pos="3889"/>
          <w:tab w:val="left" w:pos="5784"/>
          <w:tab w:val="left" w:pos="6360"/>
          <w:tab w:val="left" w:pos="7264"/>
          <w:tab w:val="left" w:pos="7631"/>
        </w:tabs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(об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(выд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уници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льн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телю.</w:t>
      </w:r>
    </w:p>
    <w:p w:rsidR="004F5696" w:rsidRPr="003261E9" w:rsidRDefault="004F5696">
      <w:pPr>
        <w:widowControl w:val="0"/>
        <w:tabs>
          <w:tab w:val="left" w:pos="1267"/>
          <w:tab w:val="left" w:pos="1691"/>
          <w:tab w:val="left" w:pos="2325"/>
          <w:tab w:val="left" w:pos="3195"/>
          <w:tab w:val="left" w:pos="3754"/>
          <w:tab w:val="left" w:pos="5058"/>
          <w:tab w:val="left" w:pos="5452"/>
          <w:tab w:val="left" w:pos="6747"/>
          <w:tab w:val="left" w:pos="7184"/>
          <w:tab w:val="left" w:pos="7656"/>
          <w:tab w:val="left" w:pos="8119"/>
          <w:tab w:val="left" w:pos="8542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22.2.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аждая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вная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проце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админис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сод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каж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    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9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настоя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97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4. Порядок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формы кон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роля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и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 Ад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665" w:right="172" w:firstLine="26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23. Порядок 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 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собл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дением 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ответстве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долж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 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оложе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</w:p>
    <w:p w:rsidR="004F5696" w:rsidRPr="003261E9" w:rsidRDefault="004F5696">
      <w:pPr>
        <w:widowControl w:val="0"/>
        <w:spacing w:line="240" w:lineRule="auto"/>
        <w:ind w:left="1880" w:right="35" w:hanging="1792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требова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639"/>
          <w:tab w:val="left" w:pos="2876"/>
          <w:tab w:val="left" w:pos="3754"/>
          <w:tab w:val="left" w:pos="5874"/>
          <w:tab w:val="left" w:pos="7287"/>
          <w:tab w:val="left" w:pos="7659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type w:val="continuous"/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троль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оложений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актов,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анавл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bookmarkEnd w:id="18"/>
    </w:p>
    <w:p w:rsidR="004F5696" w:rsidRPr="003261E9" w:rsidRDefault="004F5696">
      <w:pPr>
        <w:widowControl w:val="0"/>
        <w:tabs>
          <w:tab w:val="left" w:pos="2150"/>
          <w:tab w:val="left" w:pos="3215"/>
          <w:tab w:val="left" w:pos="5464"/>
          <w:tab w:val="left" w:pos="6018"/>
          <w:tab w:val="left" w:pos="7891"/>
          <w:tab w:val="left" w:pos="9153"/>
        </w:tabs>
        <w:spacing w:before="117" w:line="240" w:lineRule="auto"/>
        <w:ind w:left="1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_page_60_0"/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23.2.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бной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орреспо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спец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widowControl w:val="0"/>
        <w:spacing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23.3.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троль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проведен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роверок:</w:t>
      </w:r>
      <w:r w:rsidRPr="003261E9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(об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зе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одго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содержащ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жалобы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577" w:right="118" w:hanging="70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24. Порядок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овых и вне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лано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роверок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08"/>
          <w:tab w:val="left" w:pos="2586"/>
          <w:tab w:val="left" w:pos="3630"/>
          <w:tab w:val="left" w:pos="4690"/>
          <w:tab w:val="left" w:pos="6846"/>
          <w:tab w:val="left" w:pos="7854"/>
        </w:tabs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24.1.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троль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отой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бя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ок.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овые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оверки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вляются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органа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верждаемых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орган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24.2.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роверке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одлежат: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сроков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ги;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 соблюде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оложе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 Админ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4F5696" w:rsidRPr="003261E9" w:rsidRDefault="004F5696">
      <w:pPr>
        <w:widowControl w:val="0"/>
        <w:spacing w:line="240" w:lineRule="auto"/>
        <w:ind w:left="1" w:right="-4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25.3. 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для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епла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роверок явля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4F5696" w:rsidRPr="003261E9" w:rsidRDefault="004F5696">
      <w:pPr>
        <w:widowControl w:val="0"/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органов,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емых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ниях</w:t>
      </w:r>
      <w:r w:rsidRPr="003261E9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ивных</w:t>
      </w:r>
      <w:r w:rsidRPr="003261E9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актов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аименова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бъекта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ями)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актов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нование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ае пред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обраще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ва,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том 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кач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тво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828" w:right="320" w:firstLine="252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 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 Админис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рабо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ников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ФЦ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е), 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</w:t>
      </w:r>
    </w:p>
    <w:p w:rsidR="004F5696" w:rsidRPr="003261E9" w:rsidRDefault="004F5696">
      <w:pPr>
        <w:widowControl w:val="0"/>
        <w:spacing w:line="240" w:lineRule="auto"/>
        <w:ind w:left="261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25.1.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льтатам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роведенных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роверок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ивного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вных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равовых</w:t>
      </w:r>
      <w:r w:rsidRPr="003261E9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Крас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края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соотв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зако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тельством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25.2.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ответс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(об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ветств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 требова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одательства.</w:t>
      </w:r>
    </w:p>
    <w:p w:rsidR="004F5696" w:rsidRPr="003261E9" w:rsidRDefault="004F5696">
      <w:pPr>
        <w:widowControl w:val="0"/>
        <w:spacing w:line="24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6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25.3.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арактери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объед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bookmarkEnd w:id="19"/>
    </w:p>
    <w:p w:rsidR="004F5696" w:rsidRPr="003261E9" w:rsidRDefault="004F5696">
      <w:pPr>
        <w:widowControl w:val="0"/>
        <w:spacing w:before="117"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_page_62_0"/>
      <w:r w:rsidRPr="003261E9">
        <w:rPr>
          <w:rFonts w:ascii="Times New Roman" w:hAnsi="Times New Roman" w:cs="Times New Roman"/>
          <w:color w:val="000000"/>
          <w:sz w:val="24"/>
          <w:szCs w:val="24"/>
        </w:rPr>
        <w:t>25.4.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Требов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формам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являю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4F5696" w:rsidRPr="003261E9" w:rsidRDefault="004F5696">
      <w:pPr>
        <w:widowControl w:val="0"/>
        <w:spacing w:line="240" w:lineRule="auto"/>
        <w:ind w:left="708" w:right="687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 незав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мость; -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щатель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25.5.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мость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жеб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ица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родства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сво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(род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ры,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ры,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дете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4F5696" w:rsidRPr="003261E9" w:rsidRDefault="004F5696">
      <w:pPr>
        <w:widowControl w:val="0"/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25.6.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аны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3261E9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конф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тересов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spacing w:before="1" w:line="240" w:lineRule="auto"/>
        <w:ind w:left="1" w:right="-1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25.7.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Тщатель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роля</w:t>
      </w:r>
      <w:r w:rsidRPr="003261E9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состо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обя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делом.</w:t>
      </w:r>
    </w:p>
    <w:p w:rsidR="004F5696" w:rsidRPr="003261E9" w:rsidRDefault="004F5696">
      <w:pPr>
        <w:widowControl w:val="0"/>
        <w:tabs>
          <w:tab w:val="left" w:pos="1963"/>
          <w:tab w:val="left" w:pos="3191"/>
          <w:tab w:val="left" w:pos="5421"/>
          <w:tab w:val="left" w:pos="6505"/>
          <w:tab w:val="left" w:pos="7734"/>
        </w:tabs>
        <w:spacing w:line="240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25.8.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онтро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собл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дения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райо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алобы</w:t>
      </w:r>
      <w:r w:rsidRPr="003261E9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предостав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непре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срока,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тоящ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4F5696" w:rsidRPr="003261E9" w:rsidRDefault="004F5696">
      <w:pPr>
        <w:widowControl w:val="0"/>
        <w:tabs>
          <w:tab w:val="left" w:pos="912"/>
          <w:tab w:val="left" w:pos="2970"/>
          <w:tab w:val="left" w:pos="3437"/>
          <w:tab w:val="left" w:pos="5217"/>
          <w:tab w:val="left" w:pos="6683"/>
          <w:tab w:val="left" w:pos="7126"/>
          <w:tab w:val="left" w:pos="9103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25.9.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Гражда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единения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вления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аправля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коллек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предложен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енство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обы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(безде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вие)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тые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реше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связа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widowControl w:val="0"/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25.10.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троль</w:t>
      </w:r>
      <w:r w:rsidRPr="003261E9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ги,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 сторо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ражд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ений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дством 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рытост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оверной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орядке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рассмотре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(жалоб)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чения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17" w:right="168" w:firstLine="104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ебный)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поря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его го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а</w:t>
      </w:r>
    </w:p>
    <w:p w:rsidR="004F5696" w:rsidRPr="003261E9" w:rsidRDefault="004F5696">
      <w:pPr>
        <w:widowControl w:val="0"/>
        <w:spacing w:line="240" w:lineRule="auto"/>
        <w:ind w:left="83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 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ниципальны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551" w:right="444" w:hanging="34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26.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дебный) поря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 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ФЦ,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26.1.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обжалование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и)</w:t>
      </w:r>
      <w:r w:rsidRPr="003261E9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органа,</w:t>
      </w:r>
      <w:r w:rsidRPr="003261E9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ом)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(д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 жалоб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507" w:right="390" w:firstLine="64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26.2.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 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полномоченные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лобы 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 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орым мож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бы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 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оба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 в</w:t>
      </w:r>
    </w:p>
    <w:p w:rsidR="004F5696" w:rsidRPr="003261E9" w:rsidRDefault="004F5696">
      <w:pPr>
        <w:widowControl w:val="0"/>
        <w:spacing w:line="240" w:lineRule="auto"/>
        <w:ind w:left="2821" w:right="-20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6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 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ом) порядке.</w:t>
      </w:r>
      <w:bookmarkEnd w:id="20"/>
    </w:p>
    <w:p w:rsidR="004F5696" w:rsidRPr="003261E9" w:rsidRDefault="004F5696">
      <w:pPr>
        <w:widowControl w:val="0"/>
        <w:spacing w:before="117" w:line="240" w:lineRule="auto"/>
        <w:ind w:left="1" w:right="-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_page_64_0"/>
      <w:r w:rsidRPr="003261E9">
        <w:rPr>
          <w:rFonts w:ascii="Times New Roman" w:hAnsi="Times New Roman" w:cs="Times New Roman"/>
          <w:color w:val="000000"/>
          <w:sz w:val="24"/>
          <w:szCs w:val="24"/>
        </w:rPr>
        <w:t>26.3.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ом)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(предс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ель)</w:t>
      </w:r>
      <w:r w:rsidRPr="003261E9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раве обрат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жалобо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мажном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форме:</w:t>
      </w:r>
    </w:p>
    <w:p w:rsidR="004F5696" w:rsidRPr="003261E9" w:rsidRDefault="004F5696">
      <w:pPr>
        <w:widowControl w:val="0"/>
        <w:tabs>
          <w:tab w:val="left" w:pos="1164"/>
          <w:tab w:val="left" w:pos="3280"/>
          <w:tab w:val="left" w:pos="4191"/>
          <w:tab w:val="left" w:pos="6263"/>
          <w:tab w:val="left" w:pos="7345"/>
          <w:tab w:val="left" w:pos="8419"/>
        </w:tabs>
        <w:spacing w:line="240" w:lineRule="auto"/>
        <w:ind w:left="1"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орган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го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мест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лиц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ации,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нной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ции;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3261E9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3261E9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венной</w:t>
      </w:r>
      <w:r w:rsidRPr="003261E9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tabs>
          <w:tab w:val="left" w:pos="1869"/>
          <w:tab w:val="left" w:pos="2813"/>
          <w:tab w:val="left" w:pos="3394"/>
          <w:tab w:val="left" w:pos="3879"/>
          <w:tab w:val="left" w:pos="4326"/>
          <w:tab w:val="left" w:pos="4925"/>
          <w:tab w:val="left" w:pos="5270"/>
          <w:tab w:val="left" w:pos="6309"/>
          <w:tab w:val="left" w:pos="7033"/>
          <w:tab w:val="left" w:pos="7539"/>
          <w:tab w:val="left" w:pos="8129"/>
          <w:tab w:val="left" w:pos="9242"/>
        </w:tabs>
        <w:spacing w:before="1"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телю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нкцио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работ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иональ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це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ра;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     </w:t>
      </w:r>
      <w:r w:rsidRPr="003261E9">
        <w:rPr>
          <w:rFonts w:ascii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     </w:t>
      </w:r>
      <w:r w:rsidRPr="003261E9">
        <w:rPr>
          <w:rFonts w:ascii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     </w:t>
      </w:r>
      <w:r w:rsidRPr="003261E9">
        <w:rPr>
          <w:rFonts w:ascii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тра.</w:t>
      </w:r>
      <w:r w:rsidRPr="003261E9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нкциональ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тре,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теля     </w:t>
      </w:r>
      <w:r w:rsidRPr="003261E9">
        <w:rPr>
          <w:rFonts w:ascii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ного     </w:t>
      </w:r>
      <w:r w:rsidRPr="003261E9">
        <w:rPr>
          <w:rFonts w:ascii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определя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ые     </w:t>
      </w:r>
      <w:r w:rsidRPr="003261E9">
        <w:rPr>
          <w:rFonts w:ascii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ра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лоб долж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ли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76" w:right="383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27. 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особы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елей о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орядке подачи 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расс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жалобы, в том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сле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споль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 пор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ала гос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4F5696" w:rsidRPr="003261E9" w:rsidRDefault="004F5696">
      <w:pPr>
        <w:widowControl w:val="0"/>
        <w:spacing w:line="240" w:lineRule="auto"/>
        <w:ind w:left="297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нкций)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1477"/>
          <w:tab w:val="left" w:pos="6778"/>
        </w:tabs>
        <w:spacing w:line="240" w:lineRule="auto"/>
        <w:ind w:left="1" w:right="-12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27.1.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одачи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жалобы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261E9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стах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полномоченном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r w:rsidRPr="003261E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райо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але,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орт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тавляется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елефо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(ил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форме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очтовым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3261E9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 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531" w:right="103" w:firstLine="323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28. 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 правовых 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 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(в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о) обжал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дейс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 и (и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4F5696" w:rsidRPr="003261E9" w:rsidRDefault="004F5696">
      <w:pPr>
        <w:widowControl w:val="0"/>
        <w:spacing w:line="240" w:lineRule="auto"/>
        <w:ind w:left="34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(о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го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4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28.1.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(вне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ого)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обжалования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(б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я)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а, 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 его долж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лиц 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4F5696" w:rsidRPr="003261E9" w:rsidRDefault="004F5696">
      <w:pPr>
        <w:widowControl w:val="0"/>
        <w:tabs>
          <w:tab w:val="left" w:pos="1121"/>
          <w:tab w:val="left" w:pos="2875"/>
          <w:tab w:val="left" w:pos="4050"/>
          <w:tab w:val="left" w:pos="5368"/>
          <w:tab w:val="left" w:pos="6112"/>
          <w:tab w:val="left" w:pos="7735"/>
        </w:tabs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з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48" w:firstLine="707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2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ояб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1198</w:t>
      </w:r>
      <w:r w:rsidRPr="003261E9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информац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онной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есс</w:t>
      </w:r>
      <w:r w:rsidRPr="003261E9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деб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ебного)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вия</w:t>
      </w:r>
      <w:r w:rsidRPr="003261E9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действ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сов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21"/>
    </w:p>
    <w:p w:rsidR="004F5696" w:rsidRPr="003261E9" w:rsidRDefault="004F5696">
      <w:pPr>
        <w:widowControl w:val="0"/>
        <w:spacing w:before="117" w:line="240" w:lineRule="auto"/>
        <w:ind w:left="5613" w:right="20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_page_66_0"/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1 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иповой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4F5696" w:rsidRPr="003261E9" w:rsidRDefault="004F5696">
      <w:pPr>
        <w:widowControl w:val="0"/>
        <w:spacing w:line="240" w:lineRule="auto"/>
        <w:ind w:left="5673" w:right="364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регламе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06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3261E9"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зе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4F5696" w:rsidRPr="003261E9" w:rsidRDefault="004F5696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423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ЕШЕНИЕ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5725"/>
        </w:tabs>
        <w:spacing w:line="240" w:lineRule="auto"/>
        <w:ind w:left="212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________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а___________</w:t>
      </w:r>
    </w:p>
    <w:p w:rsidR="004F5696" w:rsidRPr="003261E9" w:rsidRDefault="004F5696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1" w:lineRule="auto"/>
        <w:ind w:left="2127" w:right="297" w:hanging="141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(наименовани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омоченн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органа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местного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сам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управле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я)</w:t>
      </w:r>
    </w:p>
    <w:p w:rsidR="004F5696" w:rsidRPr="003261E9" w:rsidRDefault="004F5696">
      <w:pPr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заяв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 (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ка):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водства зе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 ______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бот: ____________________________________________________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648" w:right="1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д    </w:t>
      </w:r>
      <w:r w:rsidRPr="003261E9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3261E9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   </w:t>
      </w:r>
      <w:r w:rsidRPr="003261E9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кры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го    </w:t>
      </w:r>
      <w:r w:rsidRPr="003261E9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   </w:t>
      </w:r>
      <w:r w:rsidRPr="003261E9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ид/объем    </w:t>
      </w:r>
      <w:r w:rsidRPr="003261E9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   </w:t>
      </w:r>
      <w:r w:rsidRPr="003261E9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м3    </w:t>
      </w:r>
      <w:r w:rsidRPr="003261E9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или    </w:t>
      </w:r>
      <w:r w:rsidRPr="003261E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кв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водства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млян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 с ____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 по 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одряд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ации,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работы: ________________________________________________________________________ ________________________________________________________________________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Сведе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венных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________________________________________________________________________ ________________________________________________________________________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5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одряд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анов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бла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: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 ________________________________________________________________________</w:t>
      </w:r>
    </w:p>
    <w:p w:rsidR="004F5696" w:rsidRPr="003261E9" w:rsidRDefault="004F5696">
      <w:pPr>
        <w:spacing w:after="45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0"/>
        <w:gridCol w:w="4785"/>
      </w:tblGrid>
      <w:tr w:rsidR="004F5696" w:rsidRPr="003261E9">
        <w:trPr>
          <w:cantSplit/>
          <w:trHeight w:hRule="exact" w:val="561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widowControl w:val="0"/>
              <w:spacing w:before="1" w:line="240" w:lineRule="auto"/>
              <w:ind w:left="16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261E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о 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родле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261E9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64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обые отм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2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6" w:lineRule="auto"/>
        <w:ind w:left="6481" w:right="84" w:hanging="5772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739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{Ф.И.О. долж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а}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>Сведения</w:t>
      </w:r>
      <w:r w:rsidRPr="003261E9">
        <w:rPr>
          <w:rFonts w:ascii="Times New Roman" w:hAnsi="Times New Roman" w:cs="Times New Roman"/>
          <w:color w:val="000000"/>
          <w:spacing w:val="170"/>
          <w:position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71"/>
          <w:position w:val="-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position w:val="-6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position w:val="-6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position w:val="-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w w:val="99"/>
          <w:position w:val="-6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position w:val="-6"/>
          <w:sz w:val="24"/>
          <w:szCs w:val="24"/>
        </w:rPr>
        <w:t xml:space="preserve">кате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bookmarkEnd w:id="22"/>
    </w:p>
    <w:p w:rsidR="004F5696" w:rsidRPr="003261E9" w:rsidRDefault="004F5696">
      <w:pPr>
        <w:widowControl w:val="0"/>
        <w:spacing w:before="117" w:line="240" w:lineRule="auto"/>
        <w:ind w:left="5613" w:right="192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_page_68_0"/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2 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иповой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4F5696" w:rsidRPr="003261E9" w:rsidRDefault="004F5696">
      <w:pPr>
        <w:widowControl w:val="0"/>
        <w:spacing w:line="240" w:lineRule="auto"/>
        <w:ind w:left="5673" w:right="26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468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759" w:right="399" w:firstLine="39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об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азе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до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имых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в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ниципальной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4F5696" w:rsidRPr="003261E9" w:rsidRDefault="004F5696">
      <w:pPr>
        <w:widowControl w:val="0"/>
        <w:spacing w:line="240" w:lineRule="auto"/>
        <w:ind w:left="2502" w:right="730" w:hanging="101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нование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олномочен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редоставление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услуги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2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5692" w:right="21" w:hanging="4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: ___________________________ 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фам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или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я,</w:t>
      </w:r>
      <w:r w:rsidRPr="003261E9">
        <w:rPr>
          <w:rFonts w:ascii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мя,</w:t>
      </w:r>
      <w:r w:rsidRPr="003261E9">
        <w:rPr>
          <w:rFonts w:ascii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ле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ее</w:t>
      </w:r>
      <w:r w:rsidRPr="003261E9">
        <w:rPr>
          <w:rFonts w:ascii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пр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ли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куме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а, удос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щего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зическ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 л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ца;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аиме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ие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ивиду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пр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еля,</w:t>
      </w:r>
      <w:r w:rsidRPr="003261E9">
        <w:rPr>
          <w:rFonts w:ascii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ИНН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физ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еского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лиц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егис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дуаль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ого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пр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еля)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;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ол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 ю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ри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еского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лица,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ИНН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ическ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—</w:t>
      </w:r>
      <w:r w:rsidRPr="003261E9">
        <w:rPr>
          <w:rFonts w:ascii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ля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еского</w:t>
      </w:r>
      <w:r w:rsidRPr="003261E9">
        <w:rPr>
          <w:rFonts w:ascii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ца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4F5696" w:rsidRPr="003261E9" w:rsidRDefault="004F5696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5692" w:right="9" w:hanging="4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ные данные: ______________________________ 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чт</w:t>
      </w:r>
      <w:r w:rsidRPr="003261E9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декс</w:t>
      </w:r>
      <w:r w:rsidRPr="003261E9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рес</w:t>
      </w:r>
      <w:r w:rsidRPr="003261E9">
        <w:rPr>
          <w:rFonts w:ascii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—</w:t>
      </w:r>
      <w:r w:rsidRPr="003261E9">
        <w:rPr>
          <w:rFonts w:ascii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ческого л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ца,</w:t>
      </w:r>
      <w:r w:rsidRPr="003261E9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3261E9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зарегис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рова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чес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ве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дивиду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г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редпр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има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ля,</w:t>
      </w:r>
      <w:r w:rsidRPr="003261E9">
        <w:rPr>
          <w:rFonts w:ascii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еле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ро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по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чт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0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445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ЕШЕНИЕ</w:t>
      </w:r>
    </w:p>
    <w:p w:rsidR="004F5696" w:rsidRPr="003261E9" w:rsidRDefault="004F5696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75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1" w:lineRule="auto"/>
        <w:ind w:left="4064" w:right="1525" w:hanging="178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 </w:t>
      </w:r>
      <w:r w:rsidRPr="003261E9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номер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дата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е</w:t>
      </w:r>
      <w:r w:rsidRPr="003261E9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шения)</w:t>
      </w:r>
    </w:p>
    <w:p w:rsidR="004F5696" w:rsidRPr="003261E9" w:rsidRDefault="004F5696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tabs>
          <w:tab w:val="left" w:pos="4519"/>
          <w:tab w:val="left" w:pos="5617"/>
          <w:tab w:val="left" w:pos="6752"/>
          <w:tab w:val="left" w:pos="9108"/>
        </w:tabs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По ре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льтатам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ассмотре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аявлен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ге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емля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ложенны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 до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нтов,________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__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 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ям: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24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овтор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обрат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ся в орг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н,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с заяв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о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редоста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3261E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382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 мож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ыть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обжалов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 в до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ебном поряд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аправле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жа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обы в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акже в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3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rPr>
          <w:rFonts w:ascii="Times New Roman" w:hAnsi="Times New Roman" w:cs="Times New Roman"/>
          <w:sz w:val="24"/>
          <w:szCs w:val="24"/>
        </w:rPr>
        <w:sectPr w:rsidR="004F5696" w:rsidRPr="003261E9">
          <w:pgSz w:w="11906" w:h="16838"/>
          <w:pgMar w:top="1134" w:right="843" w:bottom="1134" w:left="1701" w:header="0" w:footer="0" w:gutter="0"/>
          <w:cols w:space="708"/>
        </w:sectPr>
      </w:pPr>
    </w:p>
    <w:p w:rsidR="004F5696" w:rsidRPr="003261E9" w:rsidRDefault="004F5696">
      <w:pPr>
        <w:widowControl w:val="0"/>
        <w:spacing w:line="240" w:lineRule="auto"/>
        <w:ind w:left="1"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{Ф.И.О. долж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омоч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сот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а}</w:t>
      </w:r>
    </w:p>
    <w:p w:rsidR="004F5696" w:rsidRPr="003261E9" w:rsidRDefault="004F5696">
      <w:pPr>
        <w:spacing w:line="101" w:lineRule="exact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br w:type="column"/>
      </w:r>
    </w:p>
    <w:p w:rsidR="004F5696" w:rsidRPr="003261E9" w:rsidRDefault="004F5696">
      <w:pPr>
        <w:widowControl w:val="0"/>
        <w:spacing w:line="240" w:lineRule="auto"/>
        <w:ind w:left="72" w:right="460" w:hanging="72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type w:val="continuous"/>
          <w:pgSz w:w="11906" w:h="16838"/>
          <w:pgMar w:top="1134" w:right="843" w:bottom="1134" w:left="1701" w:header="0" w:footer="0" w:gutter="0"/>
          <w:cols w:num="2" w:space="708" w:equalWidth="0">
            <w:col w:w="3880" w:space="2459"/>
            <w:col w:w="3021"/>
          </w:cols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Сведен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о 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элек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bookmarkEnd w:id="23"/>
    </w:p>
    <w:p w:rsidR="004F5696" w:rsidRPr="003261E9" w:rsidRDefault="004F5696">
      <w:pPr>
        <w:widowControl w:val="0"/>
        <w:spacing w:before="117" w:line="240" w:lineRule="auto"/>
        <w:ind w:left="5613" w:right="191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4" w:name="_page_77_0"/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3 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иповой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4F5696" w:rsidRPr="003261E9" w:rsidRDefault="004F5696">
      <w:pPr>
        <w:widowControl w:val="0"/>
        <w:spacing w:line="240" w:lineRule="auto"/>
        <w:ind w:left="5673" w:right="255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2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617" w:right="568" w:hanging="128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сок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ов, в соо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орыми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вляе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-5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народ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3261E9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голосова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12.12.1993.</w:t>
      </w:r>
    </w:p>
    <w:p w:rsidR="004F5696" w:rsidRPr="003261E9" w:rsidRDefault="004F5696">
      <w:pPr>
        <w:widowControl w:val="0"/>
        <w:spacing w:line="240" w:lineRule="auto"/>
        <w:ind w:left="1" w:right="-5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одекс</w:t>
      </w:r>
      <w:r w:rsidRPr="003261E9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равон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3261E9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от 30.12.2001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19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06.04.2011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 элек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ронн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27.07.2010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ФЗ</w:t>
      </w:r>
      <w:r w:rsidRPr="003261E9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06.10.2003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ринци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 27.07.2006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15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сонал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едераль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0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6.10.2003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-Ф3</w:t>
      </w:r>
      <w:r w:rsidRPr="003261E9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ринцип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7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остех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15.12.2020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528</w:t>
      </w:r>
      <w:r w:rsidRPr="003261E9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ержден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орм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равил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ромышл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9. Зако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ектов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осси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фере благ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5696" w:rsidRPr="003261E9" w:rsidRDefault="004F5696">
      <w:pPr>
        <w:widowControl w:val="0"/>
        <w:spacing w:line="240" w:lineRule="auto"/>
        <w:ind w:left="1" w:right="-59" w:firstLine="707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34" w:right="848" w:bottom="1134" w:left="1701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Нормат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сам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сфере 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а.</w:t>
      </w:r>
      <w:bookmarkEnd w:id="24"/>
    </w:p>
    <w:p w:rsidR="004F5696" w:rsidRPr="003261E9" w:rsidRDefault="004F5696">
      <w:pPr>
        <w:widowControl w:val="0"/>
        <w:spacing w:line="240" w:lineRule="auto"/>
        <w:ind w:left="5780" w:right="1966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_page_79_0"/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4 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иповой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4F5696" w:rsidRPr="003261E9" w:rsidRDefault="004F5696">
      <w:pPr>
        <w:widowControl w:val="0"/>
        <w:spacing w:before="1" w:line="240" w:lineRule="auto"/>
        <w:ind w:left="5780" w:right="364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 регла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авления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304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</w:t>
      </w:r>
      <w:r w:rsidRPr="003261E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203" w:right="2150" w:firstLine="987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кци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ное на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нач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объек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а: ___________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2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003" w:right="950" w:firstLine="335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объек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а: _____________________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4F5696" w:rsidRPr="003261E9" w:rsidRDefault="004F5696">
      <w:pPr>
        <w:widowControl w:val="0"/>
        <w:spacing w:before="2" w:line="240" w:lineRule="auto"/>
        <w:ind w:left="258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(адрес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проведения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землян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работ,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кадастровый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номер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земель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ого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частка)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75"/>
        <w:gridCol w:w="3072"/>
        <w:gridCol w:w="2883"/>
        <w:gridCol w:w="2741"/>
      </w:tblGrid>
      <w:tr w:rsidR="004F5696" w:rsidRPr="003261E9">
        <w:trPr>
          <w:cantSplit/>
          <w:trHeight w:hRule="exact" w:val="837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widowControl w:val="0"/>
              <w:spacing w:before="1"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widowControl w:val="0"/>
              <w:spacing w:before="1" w:line="240" w:lineRule="auto"/>
              <w:ind w:left="46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261E9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widowControl w:val="0"/>
              <w:spacing w:before="1" w:line="240" w:lineRule="auto"/>
              <w:ind w:left="585" w:right="99" w:firstLine="2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нач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(ден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/месяц/</w:t>
            </w:r>
            <w:r w:rsidRPr="003261E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widowControl w:val="0"/>
              <w:spacing w:before="1" w:line="240" w:lineRule="auto"/>
              <w:ind w:left="518" w:right="458"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3261E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око</w:t>
            </w:r>
            <w:r w:rsidRPr="003261E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</w:t>
            </w:r>
            <w:r w:rsidRPr="003261E9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(ден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/месяц/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32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3261E9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4F5696" w:rsidRPr="003261E9">
        <w:trPr>
          <w:cantSplit/>
          <w:trHeight w:hRule="exact" w:val="285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96" w:rsidRPr="003261E9">
        <w:trPr>
          <w:cantSplit/>
          <w:trHeight w:hRule="exact" w:val="287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96" w:rsidRPr="003261E9">
        <w:trPr>
          <w:cantSplit/>
          <w:trHeight w:hRule="exact" w:val="285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96" w:rsidRPr="003261E9">
        <w:trPr>
          <w:cantSplit/>
          <w:trHeight w:hRule="exact" w:val="285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696" w:rsidRPr="003261E9" w:rsidRDefault="004F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8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08" w:right="1245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 работ ____________________________________________________________________</w:t>
      </w:r>
    </w:p>
    <w:p w:rsidR="004F5696" w:rsidRPr="003261E9" w:rsidRDefault="004F5696">
      <w:pPr>
        <w:widowControl w:val="0"/>
        <w:spacing w:before="2" w:line="240" w:lineRule="auto"/>
        <w:ind w:left="320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(должность,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подпись,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расш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подпис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</w:p>
    <w:p w:rsidR="004F5696" w:rsidRPr="003261E9" w:rsidRDefault="004F5696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.П.</w:t>
      </w:r>
    </w:p>
    <w:p w:rsidR="004F5696" w:rsidRPr="003261E9" w:rsidRDefault="004F5696">
      <w:pPr>
        <w:widowControl w:val="0"/>
        <w:tabs>
          <w:tab w:val="left" w:pos="7794"/>
        </w:tabs>
        <w:spacing w:line="237" w:lineRule="auto"/>
        <w:ind w:left="108" w:right="159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« _______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5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08" w:right="1725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Зака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</w:t>
      </w:r>
    </w:p>
    <w:p w:rsidR="004F5696" w:rsidRPr="003261E9" w:rsidRDefault="004F5696">
      <w:pPr>
        <w:widowControl w:val="0"/>
        <w:spacing w:before="1" w:line="240" w:lineRule="auto"/>
        <w:ind w:left="320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(должность,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подпись,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расш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ов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подпис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</w:p>
    <w:p w:rsidR="004F5696" w:rsidRPr="003261E9" w:rsidRDefault="004F56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spacing w:after="71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.П.</w:t>
      </w:r>
    </w:p>
    <w:p w:rsidR="004F5696" w:rsidRPr="003261E9" w:rsidRDefault="004F5696">
      <w:pPr>
        <w:widowControl w:val="0"/>
        <w:tabs>
          <w:tab w:val="left" w:pos="7674"/>
        </w:tabs>
        <w:spacing w:line="240" w:lineRule="auto"/>
        <w:ind w:left="108" w:right="401"/>
        <w:rPr>
          <w:rFonts w:ascii="Times New Roman" w:hAnsi="Times New Roman" w:cs="Times New Roman"/>
          <w:color w:val="000000"/>
          <w:sz w:val="24"/>
          <w:szCs w:val="24"/>
        </w:rPr>
        <w:sectPr w:rsidR="004F5696" w:rsidRPr="003261E9">
          <w:pgSz w:w="11906" w:h="16838"/>
          <w:pgMar w:top="1124" w:right="739" w:bottom="1134" w:left="1594" w:header="0" w:footer="0" w:gutter="0"/>
          <w:cols w:space="708"/>
        </w:sect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 20______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25"/>
    </w:p>
    <w:p w:rsidR="004F5696" w:rsidRPr="003261E9" w:rsidRDefault="004F5696">
      <w:pPr>
        <w:widowControl w:val="0"/>
        <w:spacing w:before="117" w:line="240" w:lineRule="auto"/>
        <w:ind w:left="5673" w:right="1858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_page_81_0"/>
      <w:r w:rsidRPr="003261E9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5 к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иповой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4F5696" w:rsidRPr="003261E9" w:rsidRDefault="004F5696">
      <w:pPr>
        <w:widowControl w:val="0"/>
        <w:spacing w:line="240" w:lineRule="auto"/>
        <w:ind w:left="5673" w:right="25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Адми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реглам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 предос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4F5696" w:rsidRPr="003261E9" w:rsidRDefault="004F5696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53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а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 за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оус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F5696" w:rsidRPr="003261E9" w:rsidRDefault="004F5696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442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</w:t>
      </w:r>
    </w:p>
    <w:p w:rsidR="004F5696" w:rsidRPr="003261E9" w:rsidRDefault="004F5696">
      <w:pPr>
        <w:widowControl w:val="0"/>
        <w:spacing w:line="240" w:lineRule="auto"/>
        <w:ind w:left="121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за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3261E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оу</w:t>
      </w:r>
      <w:r w:rsidRPr="00326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</w:t>
      </w:r>
    </w:p>
    <w:p w:rsidR="004F5696" w:rsidRPr="003261E9" w:rsidRDefault="004F5696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2291" w:right="27" w:hanging="229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адр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с:______________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______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(организация,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прият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е/Ф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ИО,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производитель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работ)</w:t>
      </w:r>
    </w:p>
    <w:p w:rsidR="004F5696" w:rsidRPr="003261E9" w:rsidRDefault="004F569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Зе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боты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вод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сь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адрес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696" w:rsidRPr="003261E9" w:rsidRDefault="004F5696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4F5696" w:rsidRPr="003261E9" w:rsidRDefault="004F5696">
      <w:pPr>
        <w:widowControl w:val="0"/>
        <w:spacing w:line="240" w:lineRule="auto"/>
        <w:ind w:left="1" w:right="4074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дство зем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Ком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 в со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е:</w:t>
      </w:r>
    </w:p>
    <w:p w:rsidR="004F5696" w:rsidRPr="003261E9" w:rsidRDefault="004F5696">
      <w:pPr>
        <w:widowControl w:val="0"/>
        <w:spacing w:line="240" w:lineRule="auto"/>
        <w:ind w:left="1" w:right="-5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теля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рои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водя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щ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ей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е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ые 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  <w:u w:val="single"/>
        </w:rPr>
        <w:t>ы (подрядчика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 _____________________________________________________________________________</w:t>
      </w:r>
    </w:p>
    <w:p w:rsidR="004F5696" w:rsidRPr="003261E9" w:rsidRDefault="004F5696">
      <w:pPr>
        <w:widowControl w:val="0"/>
        <w:spacing w:before="2" w:line="239" w:lineRule="auto"/>
        <w:ind w:left="1" w:right="3151" w:firstLine="3804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(Ф.И.О.,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ость)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олнив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 благ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</w:p>
    <w:p w:rsidR="004F5696" w:rsidRPr="003261E9" w:rsidRDefault="004F5696">
      <w:pPr>
        <w:widowControl w:val="0"/>
        <w:spacing w:before="1" w:line="240" w:lineRule="auto"/>
        <w:ind w:left="3805" w:right="1" w:hanging="3749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(Ф.И.О.,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ость)</w:t>
      </w:r>
    </w:p>
    <w:p w:rsidR="004F5696" w:rsidRPr="003261E9" w:rsidRDefault="004F5696">
      <w:pPr>
        <w:widowControl w:val="0"/>
        <w:spacing w:line="240" w:lineRule="auto"/>
        <w:ind w:left="56" w:right="1" w:hanging="55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яю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 и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жил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кс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</w:p>
    <w:p w:rsidR="004F5696" w:rsidRPr="003261E9" w:rsidRDefault="004F5696">
      <w:pPr>
        <w:widowControl w:val="0"/>
        <w:spacing w:before="1" w:line="236" w:lineRule="auto"/>
        <w:ind w:left="380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(Ф.И.О.,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дол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ость)</w:t>
      </w:r>
    </w:p>
    <w:p w:rsidR="004F5696" w:rsidRPr="003261E9" w:rsidRDefault="004F5696">
      <w:pPr>
        <w:widowControl w:val="0"/>
        <w:tabs>
          <w:tab w:val="left" w:pos="1335"/>
          <w:tab w:val="left" w:pos="3074"/>
          <w:tab w:val="left" w:pos="5686"/>
          <w:tab w:val="left" w:pos="6753"/>
          <w:tab w:val="left" w:pos="7358"/>
          <w:tab w:val="left" w:pos="8622"/>
        </w:tabs>
        <w:spacing w:line="240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вела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осв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детельствов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орой</w:t>
      </w:r>
      <w:r w:rsidRPr="003261E9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дил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сь</w:t>
      </w:r>
      <w:r w:rsidRPr="003261E9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61E9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20_____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сос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авила</w:t>
      </w:r>
      <w:r w:rsidRPr="003261E9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редмет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благ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рабо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пол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ab/>
        <w:t>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___________________________________</w:t>
      </w:r>
    </w:p>
    <w:p w:rsidR="004F5696" w:rsidRPr="003261E9" w:rsidRDefault="004F5696">
      <w:pPr>
        <w:widowControl w:val="0"/>
        <w:spacing w:line="240" w:lineRule="auto"/>
        <w:ind w:left="7195" w:right="-56" w:hanging="7194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мля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ые 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(подр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дчи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), __________________ __________________</w:t>
      </w:r>
    </w:p>
    <w:p w:rsidR="004F5696" w:rsidRPr="003261E9" w:rsidRDefault="004F5696">
      <w:pPr>
        <w:widowControl w:val="0"/>
        <w:spacing w:before="1" w:line="239" w:lineRule="auto"/>
        <w:ind w:left="1" w:right="837" w:firstLine="7626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(подпись)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 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й бл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во,</w:t>
      </w:r>
    </w:p>
    <w:p w:rsidR="004F5696" w:rsidRPr="003261E9" w:rsidRDefault="004F5696">
      <w:pPr>
        <w:widowControl w:val="0"/>
        <w:spacing w:before="1" w:line="240" w:lineRule="auto"/>
        <w:ind w:left="7135" w:right="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 __________________</w:t>
      </w:r>
    </w:p>
    <w:p w:rsidR="004F5696" w:rsidRPr="003261E9" w:rsidRDefault="004F5696">
      <w:pPr>
        <w:widowControl w:val="0"/>
        <w:spacing w:before="2" w:line="239" w:lineRule="auto"/>
        <w:ind w:left="1" w:right="744" w:firstLine="7592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(под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сь)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дста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дел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 об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екта благ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ройс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ва,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авля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ей орган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ии или ж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о-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ции</w:t>
      </w:r>
    </w:p>
    <w:p w:rsidR="004F5696" w:rsidRPr="003261E9" w:rsidRDefault="004F5696">
      <w:pPr>
        <w:widowControl w:val="0"/>
        <w:spacing w:before="1" w:line="240" w:lineRule="auto"/>
        <w:ind w:left="7014" w:right="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 ___________________</w:t>
      </w:r>
    </w:p>
    <w:p w:rsidR="004F5696" w:rsidRPr="003261E9" w:rsidRDefault="004F5696">
      <w:pPr>
        <w:widowControl w:val="0"/>
        <w:spacing w:before="1" w:line="239" w:lineRule="auto"/>
        <w:ind w:left="1" w:right="1024" w:firstLine="7441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(под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сь)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е:</w:t>
      </w:r>
    </w:p>
    <w:p w:rsidR="004F5696" w:rsidRPr="003261E9" w:rsidRDefault="004F5696">
      <w:pPr>
        <w:widowControl w:val="0"/>
        <w:spacing w:before="2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алы фо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</w:p>
    <w:p w:rsidR="004F5696" w:rsidRPr="003261E9" w:rsidRDefault="004F5696">
      <w:pPr>
        <w:widowControl w:val="0"/>
        <w:spacing w:line="240" w:lineRule="auto"/>
        <w:ind w:left="1" w:right="458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т,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одтверждающ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едомлен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 о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ган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ере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ы ко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орых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бы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атро</w:t>
      </w:r>
      <w:r w:rsidRPr="003261E9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ровед</w:t>
      </w:r>
      <w:r w:rsidRPr="003261E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(для обра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 w:rsidRPr="003261E9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ий по основани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те 6.1.3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астояще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 Адм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страт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ого регламен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696" w:rsidRPr="003261E9" w:rsidRDefault="004F5696">
      <w:pPr>
        <w:widowControl w:val="0"/>
        <w:spacing w:line="241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4F5696" w:rsidRPr="003261E9" w:rsidRDefault="004F5696">
      <w:pPr>
        <w:widowControl w:val="0"/>
        <w:spacing w:line="239" w:lineRule="auto"/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акте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проставляе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тмет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соглас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ван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ор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циями,</w:t>
      </w:r>
      <w:r w:rsidRPr="003261E9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ересы</w:t>
      </w:r>
      <w:r w:rsidRPr="003261E9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которых</w:t>
      </w:r>
      <w:r w:rsidRPr="003261E9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были</w:t>
      </w:r>
      <w:r w:rsidRPr="003261E9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тро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ут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провед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ении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абот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жб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отвечающие</w:t>
      </w:r>
      <w:r w:rsidRPr="003261E9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за</w:t>
      </w:r>
      <w:r w:rsidRPr="003261E9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эк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тацию</w:t>
      </w:r>
      <w:r w:rsidRPr="003261E9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инж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ерн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 w:rsidRPr="003261E9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ком</w:t>
      </w:r>
      <w:r w:rsidRPr="003261E9">
        <w:rPr>
          <w:rFonts w:ascii="Times New Roman" w:hAnsi="Times New Roman" w:cs="Times New Roman"/>
          <w:color w:val="000000"/>
          <w:spacing w:val="10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уникац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 w:rsidRPr="003261E9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правообладатели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земельн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ча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тков,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 w:rsidRPr="003261E9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кото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ых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проводились</w:t>
      </w:r>
      <w:r w:rsidRPr="003261E9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работы)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либо</w:t>
      </w:r>
      <w:r w:rsidRPr="003261E9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рикл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дывается</w:t>
      </w:r>
      <w:r w:rsidRPr="003261E9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документ,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под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ве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ждающий</w:t>
      </w:r>
      <w:r w:rsidRPr="003261E9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ответств</w:t>
      </w:r>
      <w:r w:rsidRPr="003261E9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ющее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ласование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(за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ключен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ем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браще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3261E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 w:rsidRPr="003261E9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основа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3261E9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ю,</w:t>
      </w:r>
      <w:r w:rsidRPr="003261E9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указанно</w:t>
      </w:r>
      <w:r w:rsidRPr="003261E9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3261E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пункте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.3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настоящего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министра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ивного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3261E9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261E9">
        <w:rPr>
          <w:rFonts w:ascii="Times New Roman" w:hAnsi="Times New Roman" w:cs="Times New Roman"/>
          <w:color w:val="000000"/>
          <w:w w:val="99"/>
          <w:sz w:val="24"/>
          <w:szCs w:val="24"/>
        </w:rPr>
        <w:t>ламента</w:t>
      </w:r>
      <w:r w:rsidRPr="003261E9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3261E9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"/>
      <w:bookmarkEnd w:id="26"/>
    </w:p>
    <w:sectPr w:rsidR="004F5696" w:rsidRPr="003261E9" w:rsidSect="00F802D3">
      <w:pgSz w:w="11906" w:h="16838"/>
      <w:pgMar w:top="1134" w:right="847" w:bottom="1127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6D9"/>
    <w:rsid w:val="000C3A6D"/>
    <w:rsid w:val="003261E9"/>
    <w:rsid w:val="003C1846"/>
    <w:rsid w:val="004F5696"/>
    <w:rsid w:val="00644325"/>
    <w:rsid w:val="00782470"/>
    <w:rsid w:val="00A6560A"/>
    <w:rsid w:val="00AA5678"/>
    <w:rsid w:val="00AB7CF9"/>
    <w:rsid w:val="00AE75B0"/>
    <w:rsid w:val="00B03F15"/>
    <w:rsid w:val="00BC4A00"/>
    <w:rsid w:val="00C32D48"/>
    <w:rsid w:val="00C37EDD"/>
    <w:rsid w:val="00C64211"/>
    <w:rsid w:val="00C939CC"/>
    <w:rsid w:val="00CC3813"/>
    <w:rsid w:val="00DD66D9"/>
    <w:rsid w:val="00DE7A4C"/>
    <w:rsid w:val="00E233EE"/>
    <w:rsid w:val="00E416CF"/>
    <w:rsid w:val="00F802D3"/>
    <w:rsid w:val="00F8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2D3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C38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0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19</Pages>
  <Words>10664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13</cp:revision>
  <dcterms:created xsi:type="dcterms:W3CDTF">2023-12-19T06:50:00Z</dcterms:created>
  <dcterms:modified xsi:type="dcterms:W3CDTF">2024-07-06T01:16:00Z</dcterms:modified>
</cp:coreProperties>
</file>